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902631487"/>
        <w:docPartObj>
          <w:docPartGallery w:val="Cover Pages"/>
          <w:docPartUnique/>
        </w:docPartObj>
      </w:sdtPr>
      <w:sdtEndPr>
        <w:rPr>
          <w:rFonts w:ascii="Arial" w:hAnsi="Arial" w:cs="Arial"/>
          <w:sz w:val="22"/>
          <w:szCs w:val="22"/>
        </w:rPr>
      </w:sdtEndPr>
      <w:sdtContent>
        <w:p w14:paraId="28597C7F" w14:textId="77777777" w:rsidR="00682E7D" w:rsidRDefault="00682E7D" w:rsidP="00682E7D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4D222F66" wp14:editId="14382DF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79205" cy="10720552"/>
                <wp:effectExtent l="0" t="0" r="3175" b="508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licy_Front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205" cy="10720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C09CF55" w14:textId="77777777" w:rsidR="00682E7D" w:rsidRDefault="00AD6907">
          <w:pPr>
            <w:spacing w:after="200" w:line="276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7D53F700" wp14:editId="0935882D">
                    <wp:simplePos x="0" y="0"/>
                    <wp:positionH relativeFrom="column">
                      <wp:posOffset>-570230</wp:posOffset>
                    </wp:positionH>
                    <wp:positionV relativeFrom="paragraph">
                      <wp:posOffset>6661785</wp:posOffset>
                    </wp:positionV>
                    <wp:extent cx="4095115" cy="2108200"/>
                    <wp:effectExtent l="0" t="0" r="0" b="635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95115" cy="2108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452122" w14:textId="2829E138" w:rsidR="00AD6907" w:rsidRPr="006209CD" w:rsidRDefault="00751CDB" w:rsidP="00751CDB">
                                <w:pPr>
                                  <w:rPr>
                                    <w:rFonts w:ascii="Myriad Pro" w:hAnsi="Myriad Pro"/>
                                    <w:color w:val="FFFFFF"/>
                                    <w:sz w:val="72"/>
                                    <w:szCs w:val="72"/>
                                  </w:rPr>
                                </w:pPr>
                                <w:r w:rsidRPr="00751CDB"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  <w:lang w:val="cy-GB"/>
                                  </w:rPr>
                                  <w:t>Cynllun Rheoli Dŵr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D53F70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44.9pt;margin-top:524.55pt;width:322.45pt;height:16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" filled="f" stroked="f">
                    <v:textbox>
                      <w:txbxContent>
                        <w:p w14:paraId="28452122" w14:textId="2829E138" w:rsidR="00AD6907" w:rsidRPr="006209CD" w:rsidRDefault="00751CDB" w:rsidP="00751CDB">
                          <w:pPr>
                            <w:rPr>
                              <w:rFonts w:ascii="Myriad Pro" w:hAnsi="Myriad Pro"/>
                              <w:color w:val="FFFFFF"/>
                              <w:sz w:val="72"/>
                              <w:szCs w:val="72"/>
                            </w:rPr>
                          </w:pPr>
                          <w:r w:rsidRPr="00751CDB"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  <w:lang w:val="cy-GB"/>
                            </w:rPr>
                            <w:t>Cynllun Rheoli Dŵr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F63B662" w14:textId="77777777" w:rsidR="008C1F2B" w:rsidRDefault="008C1F2B">
          <w:pPr>
            <w:spacing w:after="200" w:line="276" w:lineRule="auto"/>
            <w:sectPr w:rsidR="008C1F2B" w:rsidSect="001F66D2">
              <w:headerReference w:type="default" r:id="rId12"/>
              <w:footerReference w:type="default" r:id="rId13"/>
              <w:pgSz w:w="11906" w:h="16838"/>
              <w:pgMar w:top="1440" w:right="1440" w:bottom="1440" w:left="1440" w:header="708" w:footer="708" w:gutter="0"/>
              <w:pgNumType w:start="0"/>
              <w:cols w:space="708"/>
              <w:titlePg/>
              <w:docGrid w:linePitch="360"/>
            </w:sectPr>
          </w:pPr>
        </w:p>
        <w:p w14:paraId="6C6C0E8D" w14:textId="77777777" w:rsidR="008C1F2B" w:rsidRDefault="008C1F2B">
          <w:pPr>
            <w:spacing w:after="200" w:line="276" w:lineRule="auto"/>
          </w:pPr>
          <w:r>
            <w:lastRenderedPageBreak/>
            <w:br w:type="page"/>
          </w:r>
        </w:p>
        <w:p w14:paraId="087717E2" w14:textId="77777777" w:rsidR="008C1F2B" w:rsidRDefault="008C1F2B">
          <w:pPr>
            <w:spacing w:after="200" w:line="276" w:lineRule="auto"/>
          </w:pPr>
        </w:p>
        <w:p w14:paraId="5BDBF8DD" w14:textId="77777777" w:rsidR="00682E7D" w:rsidRDefault="00682E7D" w:rsidP="00682E7D"/>
        <w:p w14:paraId="20E7263B" w14:textId="77777777" w:rsidR="00682E7D" w:rsidRDefault="00000000">
          <w:pPr>
            <w:spacing w:after="200" w:line="276" w:lineRule="auto"/>
            <w:rPr>
              <w:rFonts w:ascii="Arial" w:hAnsi="Arial" w:cs="Arial"/>
              <w:sz w:val="22"/>
              <w:szCs w:val="22"/>
            </w:rPr>
          </w:pPr>
        </w:p>
      </w:sdtContent>
    </w:sdt>
    <w:p w14:paraId="5EB26725" w14:textId="77777777" w:rsidR="00290BD5" w:rsidRDefault="00290BD5" w:rsidP="00B52A01">
      <w:pPr>
        <w:jc w:val="center"/>
        <w:rPr>
          <w:rFonts w:ascii="Arial" w:hAnsi="Arial" w:cs="Arial"/>
          <w:sz w:val="22"/>
          <w:szCs w:val="22"/>
        </w:rPr>
      </w:pPr>
    </w:p>
    <w:p w14:paraId="7D2BDBBE" w14:textId="77777777" w:rsid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1699F80B" w14:textId="77777777" w:rsid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2BCD86C1" w14:textId="77777777" w:rsid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06B75BE7" w14:textId="77777777" w:rsidR="00290BD5" w:rsidRDefault="00290BD5" w:rsidP="00290BD5">
      <w:pPr>
        <w:jc w:val="both"/>
        <w:rPr>
          <w:rFonts w:ascii="Arial" w:hAnsi="Arial" w:cs="Arial"/>
          <w:sz w:val="40"/>
          <w:szCs w:val="40"/>
        </w:rPr>
      </w:pPr>
    </w:p>
    <w:p w14:paraId="434D72D4" w14:textId="77777777" w:rsidR="00290BD5" w:rsidRDefault="00290BD5" w:rsidP="00290BD5">
      <w:pPr>
        <w:jc w:val="both"/>
        <w:rPr>
          <w:rFonts w:ascii="Arial" w:hAnsi="Arial" w:cs="Arial"/>
          <w:sz w:val="40"/>
          <w:szCs w:val="40"/>
        </w:rPr>
      </w:pPr>
    </w:p>
    <w:p w14:paraId="0D3AF48D" w14:textId="77777777" w:rsidR="00290BD5" w:rsidRDefault="00290BD5" w:rsidP="00290BD5">
      <w:pPr>
        <w:jc w:val="both"/>
        <w:rPr>
          <w:rFonts w:ascii="Arial" w:hAnsi="Arial" w:cs="Arial"/>
          <w:sz w:val="40"/>
          <w:szCs w:val="40"/>
        </w:rPr>
      </w:pPr>
    </w:p>
    <w:p w14:paraId="29C48E48" w14:textId="77777777" w:rsidR="00290BD5" w:rsidRDefault="00290BD5" w:rsidP="00290BD5">
      <w:pPr>
        <w:jc w:val="both"/>
        <w:rPr>
          <w:rFonts w:ascii="Arial" w:hAnsi="Arial" w:cs="Arial"/>
          <w:sz w:val="40"/>
          <w:szCs w:val="40"/>
        </w:rPr>
      </w:pPr>
    </w:p>
    <w:p w14:paraId="74931773" w14:textId="77777777" w:rsidR="00290BD5" w:rsidRDefault="00290BD5" w:rsidP="00290BD5">
      <w:pPr>
        <w:jc w:val="both"/>
        <w:rPr>
          <w:rFonts w:ascii="Arial" w:hAnsi="Arial" w:cs="Arial"/>
          <w:sz w:val="40"/>
          <w:szCs w:val="40"/>
        </w:rPr>
      </w:pPr>
    </w:p>
    <w:p w14:paraId="49F798ED" w14:textId="77777777" w:rsidR="00290BD5" w:rsidRDefault="00290BD5" w:rsidP="00290BD5">
      <w:pPr>
        <w:jc w:val="both"/>
        <w:rPr>
          <w:rFonts w:ascii="Arial" w:hAnsi="Arial" w:cs="Arial"/>
          <w:sz w:val="40"/>
          <w:szCs w:val="40"/>
        </w:rPr>
      </w:pPr>
    </w:p>
    <w:p w14:paraId="3AB2A992" w14:textId="77777777" w:rsidR="00290BD5" w:rsidRDefault="00290BD5" w:rsidP="00290BD5">
      <w:pPr>
        <w:jc w:val="both"/>
        <w:rPr>
          <w:rFonts w:ascii="Arial" w:hAnsi="Arial" w:cs="Arial"/>
          <w:sz w:val="40"/>
          <w:szCs w:val="40"/>
        </w:rPr>
      </w:pPr>
    </w:p>
    <w:p w14:paraId="732007F9" w14:textId="77777777" w:rsidR="00290BD5" w:rsidRDefault="00290BD5" w:rsidP="00290BD5">
      <w:pPr>
        <w:jc w:val="both"/>
        <w:rPr>
          <w:rFonts w:ascii="Arial" w:hAnsi="Arial" w:cs="Arial"/>
          <w:sz w:val="40"/>
          <w:szCs w:val="40"/>
        </w:rPr>
      </w:pPr>
    </w:p>
    <w:p w14:paraId="2EDED5AB" w14:textId="77777777" w:rsidR="00290BD5" w:rsidRDefault="00290BD5" w:rsidP="00290BD5">
      <w:pPr>
        <w:jc w:val="both"/>
        <w:rPr>
          <w:rFonts w:ascii="Arial" w:hAnsi="Arial" w:cs="Arial"/>
          <w:sz w:val="40"/>
          <w:szCs w:val="40"/>
        </w:rPr>
      </w:pPr>
    </w:p>
    <w:p w14:paraId="35B7BE7D" w14:textId="0B1412B7" w:rsidR="00290BD5" w:rsidRPr="006209CD" w:rsidRDefault="0071797C" w:rsidP="0071797C">
      <w:pPr>
        <w:jc w:val="both"/>
        <w:rPr>
          <w:rFonts w:ascii="Arial" w:hAnsi="Arial" w:cs="Arial"/>
          <w:color w:val="FFFFFF"/>
          <w:sz w:val="40"/>
          <w:szCs w:val="40"/>
        </w:rPr>
      </w:pPr>
      <w:r w:rsidRPr="0071797C">
        <w:rPr>
          <w:rFonts w:ascii="Arial" w:hAnsi="Arial" w:cs="Arial"/>
          <w:sz w:val="40"/>
          <w:szCs w:val="40"/>
          <w:lang w:val="cy-GB"/>
        </w:rPr>
        <w:t>Prifysgol Cymru Y Drindod Dewi Sant</w:t>
      </w:r>
    </w:p>
    <w:p w14:paraId="6513922E" w14:textId="77777777" w:rsidR="00290BD5" w:rsidRPr="00290BD5" w:rsidRDefault="00290BD5" w:rsidP="00290BD5">
      <w:pPr>
        <w:jc w:val="both"/>
        <w:rPr>
          <w:rFonts w:ascii="Arial" w:hAnsi="Arial" w:cs="Arial"/>
          <w:sz w:val="40"/>
          <w:szCs w:val="40"/>
        </w:rPr>
      </w:pPr>
    </w:p>
    <w:p w14:paraId="3ADBE792" w14:textId="6067E24B" w:rsidR="00B54EF1" w:rsidRPr="006209CD" w:rsidRDefault="0071797C" w:rsidP="0071797C">
      <w:pPr>
        <w:jc w:val="both"/>
        <w:rPr>
          <w:rFonts w:ascii="Arial" w:hAnsi="Arial" w:cs="Arial"/>
          <w:color w:val="FFFFFF"/>
          <w:sz w:val="40"/>
          <w:szCs w:val="40"/>
        </w:rPr>
      </w:pPr>
      <w:r w:rsidRPr="0071797C">
        <w:rPr>
          <w:rFonts w:ascii="Arial" w:hAnsi="Arial" w:cs="Arial"/>
          <w:sz w:val="40"/>
          <w:szCs w:val="40"/>
          <w:lang w:val="cy-GB"/>
        </w:rPr>
        <w:t>Cynllun Rheoli Dŵr</w:t>
      </w:r>
    </w:p>
    <w:p w14:paraId="214FA55B" w14:textId="77777777" w:rsidR="00B54EF1" w:rsidRDefault="00B54EF1" w:rsidP="00290BD5">
      <w:pPr>
        <w:jc w:val="both"/>
        <w:rPr>
          <w:rFonts w:ascii="Arial" w:hAnsi="Arial" w:cs="Arial"/>
          <w:sz w:val="22"/>
          <w:szCs w:val="22"/>
        </w:rPr>
      </w:pPr>
    </w:p>
    <w:p w14:paraId="07875B52" w14:textId="77777777" w:rsid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6EC7024C" w14:textId="77777777" w:rsidR="00290BD5" w:rsidRDefault="00290BD5" w:rsidP="00B52A01">
      <w:pPr>
        <w:jc w:val="center"/>
        <w:rPr>
          <w:rFonts w:ascii="Arial" w:hAnsi="Arial" w:cs="Arial"/>
          <w:sz w:val="22"/>
          <w:szCs w:val="22"/>
        </w:rPr>
      </w:pPr>
    </w:p>
    <w:p w14:paraId="63B00F93" w14:textId="77777777" w:rsid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74525EE1" w14:textId="77777777" w:rsid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170ECDD5" w14:textId="77777777" w:rsid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2DFB3407" w14:textId="77777777" w:rsid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1907CD9B" w14:textId="77777777" w:rsid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5B677DB6" w14:textId="77777777" w:rsid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2C4E971F" w14:textId="77777777" w:rsid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5E08383B" w14:textId="77777777" w:rsid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7C622392" w14:textId="77777777" w:rsid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5BFB86B5" w14:textId="77777777" w:rsid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5B6BB288" w14:textId="77777777" w:rsid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4DACF102" w14:textId="77777777" w:rsid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7EA6BF40" w14:textId="77777777" w:rsid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5E03FF2C" w14:textId="77777777" w:rsid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5A611DD0" w14:textId="77777777" w:rsidR="00290BD5" w:rsidRP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5AC1A4CE" w14:textId="77777777" w:rsidR="00290BD5" w:rsidRDefault="00290BD5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1DC506C" w14:textId="77777777" w:rsidR="00290BD5" w:rsidRDefault="00290BD5" w:rsidP="00290BD5">
      <w:pPr>
        <w:jc w:val="both"/>
        <w:rPr>
          <w:rFonts w:ascii="Arial" w:hAnsi="Arial" w:cs="Arial"/>
          <w:b/>
          <w:sz w:val="22"/>
          <w:szCs w:val="22"/>
        </w:rPr>
      </w:pPr>
    </w:p>
    <w:p w14:paraId="0C06140F" w14:textId="77777777" w:rsidR="00290BD5" w:rsidRDefault="00290BD5" w:rsidP="00290BD5">
      <w:pPr>
        <w:jc w:val="both"/>
        <w:rPr>
          <w:rFonts w:ascii="Arial" w:hAnsi="Arial" w:cs="Arial"/>
          <w:b/>
          <w:sz w:val="22"/>
          <w:szCs w:val="22"/>
        </w:rPr>
      </w:pPr>
    </w:p>
    <w:p w14:paraId="603C283D" w14:textId="77777777" w:rsidR="00290BD5" w:rsidRDefault="00290BD5" w:rsidP="00290BD5">
      <w:pPr>
        <w:jc w:val="both"/>
        <w:rPr>
          <w:rFonts w:ascii="Arial" w:hAnsi="Arial" w:cs="Arial"/>
          <w:b/>
          <w:sz w:val="22"/>
          <w:szCs w:val="22"/>
        </w:rPr>
      </w:pPr>
    </w:p>
    <w:p w14:paraId="7EE08D1D" w14:textId="77777777" w:rsidR="00290BD5" w:rsidRDefault="00290BD5" w:rsidP="00290BD5">
      <w:pPr>
        <w:jc w:val="both"/>
        <w:rPr>
          <w:rFonts w:ascii="Arial" w:hAnsi="Arial" w:cs="Arial"/>
          <w:b/>
          <w:sz w:val="22"/>
          <w:szCs w:val="22"/>
        </w:rPr>
      </w:pPr>
    </w:p>
    <w:p w14:paraId="07929364" w14:textId="77777777" w:rsidR="00290BD5" w:rsidRDefault="00290BD5" w:rsidP="00290BD5">
      <w:pPr>
        <w:jc w:val="both"/>
        <w:rPr>
          <w:rFonts w:ascii="Arial" w:hAnsi="Arial" w:cs="Arial"/>
          <w:b/>
          <w:sz w:val="22"/>
          <w:szCs w:val="22"/>
        </w:rPr>
      </w:pPr>
    </w:p>
    <w:p w14:paraId="1D2D0E90" w14:textId="0AB8873B" w:rsidR="00B54EF1" w:rsidRPr="006209CD" w:rsidRDefault="00B54EF1" w:rsidP="00A856F5">
      <w:pPr>
        <w:jc w:val="both"/>
        <w:rPr>
          <w:rFonts w:ascii="Arial" w:hAnsi="Arial" w:cs="Arial"/>
          <w:b/>
          <w:color w:val="FFFFFF"/>
          <w:sz w:val="22"/>
          <w:szCs w:val="22"/>
        </w:rPr>
      </w:pPr>
      <w:r w:rsidRPr="00290BD5">
        <w:rPr>
          <w:rFonts w:ascii="Arial" w:hAnsi="Arial" w:cs="Arial"/>
          <w:b/>
          <w:sz w:val="22"/>
          <w:szCs w:val="22"/>
        </w:rPr>
        <w:t xml:space="preserve">1. </w:t>
      </w:r>
      <w:r w:rsidR="0071797C" w:rsidRPr="00A856F5">
        <w:rPr>
          <w:rFonts w:ascii="Arial" w:hAnsi="Arial" w:cs="Arial"/>
          <w:b/>
          <w:sz w:val="22"/>
          <w:szCs w:val="22"/>
          <w:lang w:val="cy-GB"/>
        </w:rPr>
        <w:t>Cyflwyniad</w:t>
      </w:r>
    </w:p>
    <w:p w14:paraId="64947CBB" w14:textId="0AE96F22" w:rsidR="00B54EF1" w:rsidRPr="006209CD" w:rsidRDefault="0071797C" w:rsidP="00A856F5">
      <w:pPr>
        <w:jc w:val="both"/>
        <w:rPr>
          <w:rFonts w:ascii="Arial" w:hAnsi="Arial" w:cs="Arial"/>
          <w:color w:val="FFFFFF"/>
          <w:sz w:val="22"/>
          <w:szCs w:val="22"/>
        </w:rPr>
      </w:pPr>
      <w:r w:rsidRPr="00A856F5">
        <w:rPr>
          <w:rFonts w:ascii="Arial" w:hAnsi="Arial" w:cs="Arial"/>
          <w:sz w:val="22"/>
          <w:szCs w:val="22"/>
          <w:lang w:val="cy-GB"/>
        </w:rPr>
        <w:t xml:space="preserve">Mae’r Brifysgol yn dynodi dŵr yn flaenoriaeth allweddol o fewn ei Chynllun Cynaliadwyedd, yn unol â Nodau Datblygu Cynaliadwy’r CU. </w:t>
      </w:r>
      <w:r w:rsidR="005F3098" w:rsidRPr="006209CD">
        <w:rPr>
          <w:rFonts w:ascii="Arial" w:hAnsi="Arial" w:cs="Arial"/>
          <w:sz w:val="22"/>
          <w:szCs w:val="22"/>
        </w:rPr>
        <w:t xml:space="preserve"> </w:t>
      </w:r>
      <w:r w:rsidRPr="00A856F5">
        <w:rPr>
          <w:rFonts w:ascii="Arial" w:hAnsi="Arial" w:cs="Arial"/>
          <w:sz w:val="22"/>
          <w:szCs w:val="22"/>
          <w:lang w:val="cy-GB"/>
        </w:rPr>
        <w:t>Mae dyletswydd gan y Brifysgol i sicrhau nad yw’r modd mae’n defnyddio ac yn gollwng adnoddau dŵr yn effeithio’n negyddol ar yr amgylchedd, y gymuned na chenedlaethau’r dyfodol.</w:t>
      </w:r>
      <w:r w:rsidR="005F3098" w:rsidRPr="006209CD">
        <w:rPr>
          <w:rFonts w:ascii="Arial" w:hAnsi="Arial" w:cs="Arial"/>
          <w:sz w:val="22"/>
          <w:szCs w:val="22"/>
        </w:rPr>
        <w:t xml:space="preserve"> </w:t>
      </w:r>
      <w:r w:rsidRPr="00A856F5">
        <w:rPr>
          <w:rFonts w:ascii="Arial" w:hAnsi="Arial" w:cs="Arial"/>
          <w:sz w:val="22"/>
          <w:szCs w:val="22"/>
          <w:lang w:val="cy-GB"/>
        </w:rPr>
        <w:t xml:space="preserve">Gall prinder dŵr fod yn ffactor mawr a fydd yn effeithio ar gymdeithas yn y dyfodol, felly fel corff mawr, mae angen i ni sicrhau ein bod yn gweithredu i liniaru ein heffaith bosibl. </w:t>
      </w:r>
    </w:p>
    <w:p w14:paraId="2F820AA5" w14:textId="77777777" w:rsidR="00B54EF1" w:rsidRPr="00290BD5" w:rsidRDefault="00B54EF1" w:rsidP="00290BD5">
      <w:pPr>
        <w:jc w:val="both"/>
        <w:rPr>
          <w:rFonts w:ascii="Arial" w:hAnsi="Arial" w:cs="Arial"/>
          <w:sz w:val="22"/>
          <w:szCs w:val="22"/>
        </w:rPr>
      </w:pPr>
    </w:p>
    <w:p w14:paraId="2ADF2752" w14:textId="509B5EAF" w:rsidR="00B54EF1" w:rsidRPr="006209CD" w:rsidRDefault="00B54EF1" w:rsidP="00A856F5">
      <w:pPr>
        <w:jc w:val="both"/>
        <w:rPr>
          <w:rFonts w:ascii="Arial" w:hAnsi="Arial" w:cs="Arial"/>
          <w:b/>
          <w:color w:val="FFFFFF"/>
          <w:sz w:val="22"/>
          <w:szCs w:val="22"/>
        </w:rPr>
      </w:pPr>
      <w:r w:rsidRPr="00290BD5">
        <w:rPr>
          <w:rFonts w:ascii="Arial" w:hAnsi="Arial" w:cs="Arial"/>
          <w:b/>
          <w:sz w:val="22"/>
          <w:szCs w:val="22"/>
        </w:rPr>
        <w:t xml:space="preserve">2. </w:t>
      </w:r>
      <w:r w:rsidR="0071797C" w:rsidRPr="00A856F5">
        <w:rPr>
          <w:rFonts w:ascii="Arial" w:hAnsi="Arial" w:cs="Arial"/>
          <w:b/>
          <w:sz w:val="22"/>
          <w:szCs w:val="22"/>
          <w:lang w:val="cy-GB"/>
        </w:rPr>
        <w:t>Diben</w:t>
      </w:r>
    </w:p>
    <w:p w14:paraId="2EEC9A02" w14:textId="548CAA75" w:rsidR="00B54EF1" w:rsidRPr="006209CD" w:rsidRDefault="0071797C" w:rsidP="00A856F5">
      <w:pPr>
        <w:jc w:val="both"/>
        <w:rPr>
          <w:rFonts w:ascii="Arial" w:hAnsi="Arial" w:cs="Arial"/>
          <w:color w:val="FFFFFF"/>
          <w:sz w:val="22"/>
          <w:szCs w:val="22"/>
        </w:rPr>
      </w:pPr>
      <w:r w:rsidRPr="00A856F5">
        <w:rPr>
          <w:rFonts w:ascii="Arial" w:hAnsi="Arial" w:cs="Arial"/>
          <w:sz w:val="22"/>
          <w:szCs w:val="22"/>
          <w:lang w:val="cy-GB"/>
        </w:rPr>
        <w:t>Sicrhau bod y Brifysgol yn cydymffurfio’n statudol â’r holl ofynion deddfwriaethol o ran dŵr.</w:t>
      </w:r>
      <w:r w:rsidR="005F3098" w:rsidRPr="006209CD">
        <w:rPr>
          <w:rFonts w:ascii="Arial" w:hAnsi="Arial" w:cs="Arial"/>
          <w:sz w:val="22"/>
          <w:szCs w:val="22"/>
        </w:rPr>
        <w:t xml:space="preserve"> </w:t>
      </w:r>
      <w:r w:rsidRPr="00A856F5">
        <w:rPr>
          <w:rFonts w:ascii="Arial" w:hAnsi="Arial" w:cs="Arial"/>
          <w:sz w:val="22"/>
          <w:szCs w:val="22"/>
          <w:lang w:val="cy-GB"/>
        </w:rPr>
        <w:t>Mae dyletswydd statudol gennym i sicrhau nad yw ein defnydd o adnoddau dŵr yn effeithio’n negyddol ar yr amgylchedd nac ar genedlaethau’r dyfodol yn unol â Deddf yr Amgylchedd (Cymru) 2016.</w:t>
      </w:r>
      <w:r w:rsidR="005F3098" w:rsidRPr="006209CD">
        <w:rPr>
          <w:rFonts w:ascii="Arial" w:hAnsi="Arial" w:cs="Arial"/>
          <w:sz w:val="22"/>
          <w:szCs w:val="22"/>
        </w:rPr>
        <w:t xml:space="preserve"> </w:t>
      </w:r>
      <w:r w:rsidRPr="00A856F5">
        <w:rPr>
          <w:rFonts w:ascii="Arial" w:hAnsi="Arial" w:cs="Arial"/>
          <w:sz w:val="22"/>
          <w:szCs w:val="22"/>
          <w:lang w:val="cy-GB"/>
        </w:rPr>
        <w:t xml:space="preserve">Mae angen i ni sicrhau ein bod yn ceisio gwella ein dulliau o liniaru llifogydd a chasglu dŵr glaw er mwyn gwella ail-lenwi dŵr daear a gwella cyfyngau llif trostir brig er mwyn lleihau </w:t>
      </w:r>
      <w:r w:rsidR="0000211F" w:rsidRPr="00A856F5">
        <w:rPr>
          <w:rFonts w:ascii="Arial" w:hAnsi="Arial" w:cs="Arial"/>
          <w:sz w:val="22"/>
          <w:szCs w:val="22"/>
          <w:lang w:val="cy-GB"/>
        </w:rPr>
        <w:t>gor</w:t>
      </w:r>
      <w:r w:rsidRPr="00A856F5">
        <w:rPr>
          <w:rFonts w:ascii="Arial" w:hAnsi="Arial" w:cs="Arial"/>
          <w:sz w:val="22"/>
          <w:szCs w:val="22"/>
          <w:lang w:val="cy-GB"/>
        </w:rPr>
        <w:t>lwytho cynhwysedd isadeiledd yr awdurdod lleol.</w:t>
      </w:r>
    </w:p>
    <w:p w14:paraId="380B2976" w14:textId="77777777" w:rsidR="005F3098" w:rsidRPr="00290BD5" w:rsidRDefault="005F3098" w:rsidP="00290BD5">
      <w:pPr>
        <w:jc w:val="both"/>
        <w:rPr>
          <w:rFonts w:ascii="Arial" w:hAnsi="Arial" w:cs="Arial"/>
          <w:sz w:val="22"/>
          <w:szCs w:val="22"/>
        </w:rPr>
      </w:pPr>
    </w:p>
    <w:p w14:paraId="3D94EAF8" w14:textId="0B410305" w:rsidR="00B54EF1" w:rsidRPr="006209CD" w:rsidRDefault="005F3098" w:rsidP="00A856F5">
      <w:pPr>
        <w:jc w:val="both"/>
        <w:rPr>
          <w:rFonts w:ascii="Arial" w:hAnsi="Arial" w:cs="Arial"/>
          <w:b/>
          <w:color w:val="FFFFFF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="00B54EF1" w:rsidRPr="00290BD5">
        <w:rPr>
          <w:rFonts w:ascii="Arial" w:hAnsi="Arial" w:cs="Arial"/>
          <w:b/>
          <w:sz w:val="22"/>
          <w:szCs w:val="22"/>
        </w:rPr>
        <w:t xml:space="preserve">. </w:t>
      </w:r>
      <w:r w:rsidR="0000211F" w:rsidRPr="00A856F5">
        <w:rPr>
          <w:rFonts w:ascii="Arial" w:hAnsi="Arial" w:cs="Arial"/>
          <w:b/>
          <w:sz w:val="22"/>
          <w:szCs w:val="22"/>
          <w:lang w:val="cy-GB"/>
        </w:rPr>
        <w:t>Amcanion</w:t>
      </w:r>
    </w:p>
    <w:p w14:paraId="2547408F" w14:textId="034BCE85" w:rsidR="005F3098" w:rsidRPr="006209CD" w:rsidRDefault="0000211F" w:rsidP="00A856F5">
      <w:pPr>
        <w:rPr>
          <w:rFonts w:ascii="Arial" w:hAnsi="Arial" w:cs="Arial"/>
          <w:color w:val="FFFFFF"/>
          <w:sz w:val="22"/>
          <w:szCs w:val="22"/>
        </w:rPr>
      </w:pPr>
      <w:r w:rsidRPr="00A856F5">
        <w:rPr>
          <w:rFonts w:ascii="Arial" w:hAnsi="Arial" w:cs="Arial"/>
          <w:sz w:val="22"/>
          <w:szCs w:val="22"/>
          <w:lang w:val="cy-GB"/>
        </w:rPr>
        <w:t xml:space="preserve">Mae amcanion cyffredinol y cynllun rheoli dŵr fel a ganlyn: </w:t>
      </w:r>
    </w:p>
    <w:p w14:paraId="398480F8" w14:textId="734BA52E" w:rsidR="005F3098" w:rsidRPr="00DB43E4" w:rsidRDefault="0000211F" w:rsidP="00A856F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DB43E4">
        <w:rPr>
          <w:rFonts w:ascii="Arial" w:hAnsi="Arial" w:cs="Arial"/>
          <w:lang w:val="cy-GB"/>
        </w:rPr>
        <w:t>Lleihau defnydd dŵr cyffredinol i is</w:t>
      </w:r>
      <w:r w:rsidR="00A856F5" w:rsidRPr="00DB43E4">
        <w:rPr>
          <w:rFonts w:ascii="Arial" w:hAnsi="Arial" w:cs="Arial"/>
          <w:lang w:val="cy-GB"/>
        </w:rPr>
        <w:t>law</w:t>
      </w:r>
      <w:r w:rsidRPr="00DB43E4">
        <w:rPr>
          <w:rFonts w:ascii="Arial" w:hAnsi="Arial" w:cs="Arial"/>
          <w:lang w:val="cy-GB"/>
        </w:rPr>
        <w:t xml:space="preserve"> </w:t>
      </w:r>
      <w:r w:rsidR="00066247">
        <w:rPr>
          <w:rFonts w:ascii="Arial" w:hAnsi="Arial" w:cs="Arial"/>
        </w:rPr>
        <w:t>4.5m</w:t>
      </w:r>
      <w:r w:rsidR="00066247" w:rsidRPr="00721A3C">
        <w:rPr>
          <w:rFonts w:ascii="Arial" w:hAnsi="Arial" w:cs="Arial"/>
          <w:vertAlign w:val="superscript"/>
        </w:rPr>
        <w:t>2</w:t>
      </w:r>
      <w:r w:rsidR="00066247">
        <w:rPr>
          <w:rFonts w:ascii="Arial" w:hAnsi="Arial" w:cs="Arial"/>
        </w:rPr>
        <w:t xml:space="preserve"> </w:t>
      </w:r>
      <w:r w:rsidR="00066247" w:rsidRPr="00933B5B">
        <w:rPr>
          <w:rFonts w:ascii="Arial" w:hAnsi="Arial" w:cs="Arial"/>
          <w:lang w:val="cy-GB"/>
        </w:rPr>
        <w:t xml:space="preserve">erbyn </w:t>
      </w:r>
      <w:r w:rsidR="00066247">
        <w:rPr>
          <w:rFonts w:ascii="Arial" w:hAnsi="Arial" w:cs="Arial"/>
        </w:rPr>
        <w:t xml:space="preserve">2026 a </w:t>
      </w:r>
      <w:r w:rsidRPr="00DB43E4">
        <w:rPr>
          <w:rFonts w:ascii="Arial" w:hAnsi="Arial" w:cs="Arial"/>
          <w:lang w:val="cy-GB"/>
        </w:rPr>
        <w:t>3.5m</w:t>
      </w:r>
      <w:r w:rsidRPr="00DB43E4">
        <w:rPr>
          <w:rFonts w:ascii="Arial" w:hAnsi="Arial" w:cs="Arial"/>
          <w:vertAlign w:val="superscript"/>
          <w:lang w:val="cy-GB"/>
        </w:rPr>
        <w:t>3</w:t>
      </w:r>
      <w:r w:rsidRPr="00DB43E4">
        <w:rPr>
          <w:rFonts w:ascii="Arial" w:hAnsi="Arial" w:cs="Arial"/>
          <w:lang w:val="cy-GB"/>
        </w:rPr>
        <w:t xml:space="preserve"> </w:t>
      </w:r>
      <w:r w:rsidR="00066247">
        <w:rPr>
          <w:rFonts w:ascii="Arial" w:hAnsi="Arial" w:cs="Arial"/>
          <w:lang w:val="cy-GB"/>
        </w:rPr>
        <w:t xml:space="preserve">erbyn 2030 </w:t>
      </w:r>
      <w:r w:rsidRPr="00DB43E4">
        <w:rPr>
          <w:rFonts w:ascii="Arial" w:hAnsi="Arial" w:cs="Arial"/>
          <w:lang w:val="cy-GB"/>
        </w:rPr>
        <w:t>fesul myfyriwr ac aelod o staff CALl.</w:t>
      </w:r>
    </w:p>
    <w:p w14:paraId="2B548DD3" w14:textId="69F20DD9" w:rsidR="005F3098" w:rsidRPr="00DB43E4" w:rsidRDefault="0000211F" w:rsidP="00A856F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DB43E4">
        <w:rPr>
          <w:rFonts w:ascii="Arial" w:hAnsi="Arial" w:cs="Arial"/>
          <w:lang w:val="cy-GB"/>
        </w:rPr>
        <w:t xml:space="preserve">Datblygu llinell sylfaen ar gyfer defnydd </w:t>
      </w:r>
      <w:r w:rsidR="00A856F5" w:rsidRPr="00DB43E4">
        <w:rPr>
          <w:rFonts w:ascii="Arial" w:hAnsi="Arial" w:cs="Arial"/>
          <w:lang w:val="cy-GB"/>
        </w:rPr>
        <w:t xml:space="preserve">dŵr yn </w:t>
      </w:r>
      <w:r w:rsidRPr="00DB43E4">
        <w:rPr>
          <w:rFonts w:ascii="Arial" w:hAnsi="Arial" w:cs="Arial"/>
          <w:lang w:val="cy-GB"/>
        </w:rPr>
        <w:t xml:space="preserve">amaethyddol ac ar y tiroedd </w:t>
      </w:r>
    </w:p>
    <w:p w14:paraId="65D1A86C" w14:textId="4D57865A" w:rsidR="005F3098" w:rsidRPr="00DB43E4" w:rsidRDefault="0000211F" w:rsidP="00A856F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DB43E4">
        <w:rPr>
          <w:rFonts w:ascii="Arial" w:hAnsi="Arial" w:cs="Arial"/>
          <w:lang w:val="cy-GB"/>
        </w:rPr>
        <w:t>Lleihau’r defnydd o ddŵr drwy ddynodi a chael gwared â gollyngiadau dŵr</w:t>
      </w:r>
    </w:p>
    <w:p w14:paraId="37373018" w14:textId="30251609" w:rsidR="005F3098" w:rsidRPr="00DB43E4" w:rsidRDefault="0000211F" w:rsidP="00A856F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DB43E4">
        <w:rPr>
          <w:rFonts w:ascii="Arial" w:hAnsi="Arial" w:cs="Arial"/>
          <w:lang w:val="cy-GB"/>
        </w:rPr>
        <w:t xml:space="preserve">Datblygu systemau casglu dŵr glaw ac ail-lenwi dŵr daear er mwyn lleihau gorlwytho’r isadeiledd. </w:t>
      </w:r>
    </w:p>
    <w:p w14:paraId="5B3CE208" w14:textId="208A0EFB" w:rsidR="005F3098" w:rsidRPr="00DB43E4" w:rsidRDefault="0000211F" w:rsidP="00A856F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DB43E4">
        <w:rPr>
          <w:rFonts w:ascii="Arial" w:hAnsi="Arial" w:cs="Arial"/>
          <w:lang w:val="cy-GB"/>
        </w:rPr>
        <w:t>Gwella effeithlonrwydd dŵr drwy’r defnydd o dechnoleg</w:t>
      </w:r>
    </w:p>
    <w:p w14:paraId="49B83A87" w14:textId="5F2211E7" w:rsidR="005F3098" w:rsidRPr="00DB43E4" w:rsidRDefault="0000211F" w:rsidP="00A856F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DB43E4">
        <w:rPr>
          <w:rFonts w:ascii="Arial" w:hAnsi="Arial" w:cs="Arial"/>
          <w:lang w:val="cy-GB"/>
        </w:rPr>
        <w:t xml:space="preserve">Cydymffurfio â’r holl ddeddfwriaeth berthnasol </w:t>
      </w:r>
    </w:p>
    <w:p w14:paraId="3BAA1CEB" w14:textId="0E80F69A" w:rsidR="005F3098" w:rsidRPr="00DB43E4" w:rsidRDefault="0000211F" w:rsidP="00A856F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DB43E4">
        <w:rPr>
          <w:rFonts w:ascii="Arial" w:hAnsi="Arial" w:cs="Arial"/>
          <w:lang w:val="cy-GB"/>
        </w:rPr>
        <w:t xml:space="preserve">Datblygu a chynnal system is-fesuryddion </w:t>
      </w:r>
    </w:p>
    <w:p w14:paraId="579E8ADF" w14:textId="77777777" w:rsidR="005F3098" w:rsidRPr="005F3098" w:rsidRDefault="005F3098" w:rsidP="005F3098">
      <w:pPr>
        <w:rPr>
          <w:rFonts w:ascii="Arial" w:hAnsi="Arial" w:cs="Arial"/>
        </w:rPr>
      </w:pPr>
    </w:p>
    <w:p w14:paraId="6B1F6F42" w14:textId="67CAC5D2" w:rsidR="005F3098" w:rsidRPr="006209CD" w:rsidRDefault="005F3098" w:rsidP="00A856F5">
      <w:pPr>
        <w:jc w:val="both"/>
        <w:rPr>
          <w:rFonts w:ascii="Arial" w:hAnsi="Arial" w:cs="Arial"/>
          <w:b/>
          <w:color w:val="FFFFFF"/>
        </w:rPr>
      </w:pPr>
      <w:r>
        <w:rPr>
          <w:rFonts w:ascii="Arial" w:hAnsi="Arial" w:cs="Arial"/>
          <w:b/>
        </w:rPr>
        <w:t>4</w:t>
      </w:r>
      <w:r w:rsidRPr="005F3098">
        <w:rPr>
          <w:rFonts w:ascii="Arial" w:hAnsi="Arial" w:cs="Arial"/>
          <w:b/>
        </w:rPr>
        <w:t xml:space="preserve">. </w:t>
      </w:r>
      <w:r w:rsidR="0000211F" w:rsidRPr="00A856F5">
        <w:rPr>
          <w:rFonts w:ascii="Arial" w:hAnsi="Arial" w:cs="Arial"/>
          <w:b/>
          <w:lang w:val="cy-GB"/>
        </w:rPr>
        <w:t>Cwmpas</w:t>
      </w:r>
    </w:p>
    <w:p w14:paraId="2FFC1F34" w14:textId="0177D803" w:rsidR="005F3098" w:rsidRPr="006209CD" w:rsidRDefault="0000211F" w:rsidP="00A856F5">
      <w:pPr>
        <w:jc w:val="both"/>
        <w:rPr>
          <w:rFonts w:ascii="Arial" w:hAnsi="Arial" w:cs="Arial"/>
          <w:color w:val="FFFFFF"/>
          <w:sz w:val="22"/>
          <w:szCs w:val="22"/>
        </w:rPr>
      </w:pPr>
      <w:r w:rsidRPr="00A856F5">
        <w:rPr>
          <w:rFonts w:ascii="Arial" w:hAnsi="Arial" w:cs="Arial"/>
          <w:sz w:val="22"/>
          <w:szCs w:val="22"/>
          <w:lang w:val="cy-GB"/>
        </w:rPr>
        <w:t xml:space="preserve">Mae’r cynllun hwn yn berthnasol i’r holl aelodau staff, myfyrwyr a chontractwyr sy’n gweithio o fewn y Brifysgol. </w:t>
      </w:r>
      <w:r w:rsidR="005F3098" w:rsidRPr="006209CD">
        <w:rPr>
          <w:rFonts w:ascii="Arial" w:hAnsi="Arial" w:cs="Arial"/>
          <w:sz w:val="22"/>
          <w:szCs w:val="22"/>
        </w:rPr>
        <w:t xml:space="preserve"> </w:t>
      </w:r>
      <w:r w:rsidRPr="00A856F5">
        <w:rPr>
          <w:rFonts w:ascii="Arial" w:hAnsi="Arial" w:cs="Arial"/>
          <w:sz w:val="22"/>
          <w:szCs w:val="22"/>
          <w:lang w:val="cy-GB"/>
        </w:rPr>
        <w:t xml:space="preserve">Caiff yr amcanion eu bodloni drwy weithredu’r tasgau yn y cynllun gweithredu. </w:t>
      </w:r>
    </w:p>
    <w:p w14:paraId="464B1839" w14:textId="77777777" w:rsidR="00B54EF1" w:rsidRPr="00290BD5" w:rsidRDefault="00B54EF1" w:rsidP="00290BD5">
      <w:pPr>
        <w:jc w:val="both"/>
        <w:rPr>
          <w:rFonts w:ascii="Arial" w:hAnsi="Arial" w:cs="Arial"/>
          <w:sz w:val="22"/>
          <w:szCs w:val="22"/>
        </w:rPr>
      </w:pPr>
    </w:p>
    <w:p w14:paraId="49ED2F94" w14:textId="2980307C" w:rsidR="00B54EF1" w:rsidRPr="006209CD" w:rsidRDefault="00B54EF1" w:rsidP="00A856F5">
      <w:pPr>
        <w:jc w:val="both"/>
        <w:rPr>
          <w:rFonts w:ascii="Arial" w:hAnsi="Arial" w:cs="Arial"/>
          <w:b/>
          <w:color w:val="FFFFFF"/>
          <w:sz w:val="22"/>
          <w:szCs w:val="22"/>
        </w:rPr>
      </w:pPr>
      <w:r w:rsidRPr="00290BD5">
        <w:rPr>
          <w:rFonts w:ascii="Arial" w:hAnsi="Arial" w:cs="Arial"/>
          <w:b/>
          <w:sz w:val="22"/>
          <w:szCs w:val="22"/>
        </w:rPr>
        <w:t xml:space="preserve">5. </w:t>
      </w:r>
      <w:r w:rsidR="0000211F" w:rsidRPr="00A856F5">
        <w:rPr>
          <w:rFonts w:ascii="Arial" w:hAnsi="Arial" w:cs="Arial"/>
          <w:b/>
          <w:sz w:val="22"/>
          <w:szCs w:val="22"/>
          <w:lang w:val="cy-GB"/>
        </w:rPr>
        <w:t>Monitro</w:t>
      </w:r>
    </w:p>
    <w:p w14:paraId="304962B4" w14:textId="0EBB564E" w:rsidR="005F3098" w:rsidRPr="005F3098" w:rsidRDefault="00A856F5" w:rsidP="00751CDB">
      <w:pPr>
        <w:jc w:val="both"/>
        <w:rPr>
          <w:rFonts w:ascii="Arial" w:hAnsi="Arial" w:cs="Arial"/>
          <w:sz w:val="22"/>
          <w:szCs w:val="22"/>
        </w:rPr>
      </w:pPr>
      <w:r w:rsidRPr="00A856F5">
        <w:rPr>
          <w:rFonts w:ascii="Arial" w:hAnsi="Arial" w:cs="Arial"/>
          <w:sz w:val="22"/>
          <w:szCs w:val="22"/>
          <w:lang w:val="cy-GB"/>
        </w:rPr>
        <w:t>Caiff</w:t>
      </w:r>
      <w:r w:rsidR="004F7C13" w:rsidRPr="00A856F5">
        <w:rPr>
          <w:rFonts w:ascii="Arial" w:hAnsi="Arial" w:cs="Arial"/>
          <w:sz w:val="22"/>
          <w:szCs w:val="22"/>
          <w:lang w:val="cy-GB"/>
        </w:rPr>
        <w:t xml:space="preserve"> defnydd dŵr ei fesur drwy fesuryddion ar y prif gyflenwad dŵr i mewn i’r campysau a</w:t>
      </w:r>
      <w:r w:rsidRPr="00A856F5">
        <w:rPr>
          <w:rFonts w:ascii="Arial" w:hAnsi="Arial" w:cs="Arial"/>
          <w:sz w:val="22"/>
          <w:szCs w:val="22"/>
          <w:lang w:val="cy-GB"/>
        </w:rPr>
        <w:t xml:space="preserve"> gweddill yr</w:t>
      </w:r>
      <w:r w:rsidR="004F7C13" w:rsidRPr="00A856F5">
        <w:rPr>
          <w:rFonts w:ascii="Arial" w:hAnsi="Arial" w:cs="Arial"/>
          <w:sz w:val="22"/>
          <w:szCs w:val="22"/>
          <w:lang w:val="cy-GB"/>
        </w:rPr>
        <w:t xml:space="preserve"> ystâd. </w:t>
      </w:r>
      <w:r w:rsidR="005F3098" w:rsidRPr="006209CD">
        <w:rPr>
          <w:rFonts w:ascii="Arial" w:hAnsi="Arial" w:cs="Arial"/>
          <w:sz w:val="22"/>
          <w:szCs w:val="22"/>
        </w:rPr>
        <w:t xml:space="preserve"> </w:t>
      </w:r>
      <w:r w:rsidRPr="00751CDB">
        <w:rPr>
          <w:rFonts w:ascii="Arial" w:hAnsi="Arial" w:cs="Arial"/>
          <w:sz w:val="22"/>
          <w:szCs w:val="22"/>
          <w:lang w:val="cy-GB"/>
        </w:rPr>
        <w:t xml:space="preserve">Caiff y </w:t>
      </w:r>
      <w:r w:rsidR="004F7C13" w:rsidRPr="00751CDB">
        <w:rPr>
          <w:rFonts w:ascii="Arial" w:hAnsi="Arial" w:cs="Arial"/>
          <w:sz w:val="22"/>
          <w:szCs w:val="22"/>
          <w:lang w:val="cy-GB"/>
        </w:rPr>
        <w:t xml:space="preserve">data dŵr </w:t>
      </w:r>
      <w:r w:rsidRPr="00751CDB">
        <w:rPr>
          <w:rFonts w:ascii="Arial" w:hAnsi="Arial" w:cs="Arial"/>
          <w:sz w:val="22"/>
          <w:szCs w:val="22"/>
          <w:lang w:val="cy-GB"/>
        </w:rPr>
        <w:t>e</w:t>
      </w:r>
      <w:r w:rsidR="00751CDB" w:rsidRPr="00751CDB">
        <w:rPr>
          <w:rFonts w:ascii="Arial" w:hAnsi="Arial" w:cs="Arial"/>
          <w:sz w:val="22"/>
          <w:szCs w:val="22"/>
          <w:lang w:val="cy-GB"/>
        </w:rPr>
        <w:t>u</w:t>
      </w:r>
      <w:r w:rsidR="004F7C13" w:rsidRPr="00751CDB">
        <w:rPr>
          <w:rFonts w:ascii="Arial" w:hAnsi="Arial" w:cs="Arial"/>
          <w:sz w:val="22"/>
          <w:szCs w:val="22"/>
          <w:lang w:val="cy-GB"/>
        </w:rPr>
        <w:t xml:space="preserve"> </w:t>
      </w:r>
      <w:r w:rsidR="00751CDB" w:rsidRPr="00751CDB">
        <w:rPr>
          <w:rFonts w:ascii="Arial" w:hAnsi="Arial" w:cs="Arial"/>
          <w:sz w:val="22"/>
          <w:szCs w:val="22"/>
          <w:lang w:val="cy-GB"/>
        </w:rPr>
        <w:t>m</w:t>
      </w:r>
      <w:r w:rsidR="004F7C13" w:rsidRPr="00751CDB">
        <w:rPr>
          <w:rFonts w:ascii="Arial" w:hAnsi="Arial" w:cs="Arial"/>
          <w:sz w:val="22"/>
          <w:szCs w:val="22"/>
          <w:lang w:val="cy-GB"/>
        </w:rPr>
        <w:t>onitro gan y tîm cynaliadwyedd a ch</w:t>
      </w:r>
      <w:r w:rsidR="00933B5B">
        <w:rPr>
          <w:rFonts w:ascii="Arial" w:hAnsi="Arial" w:cs="Arial"/>
          <w:sz w:val="22"/>
          <w:szCs w:val="22"/>
          <w:lang w:val="cy-GB"/>
        </w:rPr>
        <w:t>ânt</w:t>
      </w:r>
      <w:r w:rsidR="004F7C13" w:rsidRPr="00751CDB">
        <w:rPr>
          <w:rFonts w:ascii="Arial" w:hAnsi="Arial" w:cs="Arial"/>
          <w:sz w:val="22"/>
          <w:szCs w:val="22"/>
          <w:lang w:val="cy-GB"/>
        </w:rPr>
        <w:t xml:space="preserve"> eu hadolygu’n flynyddol er mwyn sicrhau dynodi defnydd annormal. </w:t>
      </w:r>
      <w:r w:rsidR="005F3098" w:rsidRPr="006209CD">
        <w:rPr>
          <w:rFonts w:ascii="Arial" w:hAnsi="Arial" w:cs="Arial"/>
          <w:sz w:val="22"/>
          <w:szCs w:val="22"/>
        </w:rPr>
        <w:t xml:space="preserve"> </w:t>
      </w:r>
    </w:p>
    <w:p w14:paraId="0A5C7134" w14:textId="09893A8D" w:rsidR="005F3098" w:rsidRPr="005F3098" w:rsidRDefault="004F7C13" w:rsidP="00CB7CCD">
      <w:pPr>
        <w:jc w:val="both"/>
        <w:rPr>
          <w:rFonts w:ascii="Arial" w:hAnsi="Arial" w:cs="Arial"/>
          <w:sz w:val="22"/>
          <w:szCs w:val="22"/>
        </w:rPr>
      </w:pPr>
      <w:r w:rsidRPr="00A856F5">
        <w:rPr>
          <w:rFonts w:ascii="Arial" w:hAnsi="Arial" w:cs="Arial"/>
          <w:sz w:val="22"/>
          <w:szCs w:val="22"/>
          <w:lang w:val="cy-GB"/>
        </w:rPr>
        <w:t>Gosodwyd llinellau sylfaen defnydd dŵr yn unol â ffurf corff y Brifysgol yn y flwyddyn academaidd 2012/13.</w:t>
      </w:r>
      <w:r w:rsidR="005F3098" w:rsidRPr="006209CD">
        <w:rPr>
          <w:rFonts w:ascii="Arial" w:hAnsi="Arial" w:cs="Arial"/>
          <w:sz w:val="22"/>
          <w:szCs w:val="22"/>
        </w:rPr>
        <w:t xml:space="preserve"> </w:t>
      </w:r>
      <w:r w:rsidR="00CB7CCD" w:rsidRPr="00A856F5">
        <w:rPr>
          <w:rFonts w:ascii="Arial" w:hAnsi="Arial" w:cs="Arial"/>
          <w:sz w:val="22"/>
          <w:szCs w:val="22"/>
          <w:lang w:val="cy-GB"/>
        </w:rPr>
        <w:t xml:space="preserve">Llinell sylfaen cyfanswm y defnydd yw 49611m3 a llinell sylfaen y raddfa defnydd unigol ar gyfer myfyrwyr a staff CALl yw 5.46m3. </w:t>
      </w:r>
      <w:r w:rsidR="005F3098" w:rsidRPr="006209CD">
        <w:rPr>
          <w:rFonts w:ascii="Arial" w:hAnsi="Arial" w:cs="Arial"/>
          <w:sz w:val="22"/>
          <w:szCs w:val="22"/>
        </w:rPr>
        <w:t xml:space="preserve"> </w:t>
      </w:r>
      <w:r w:rsidR="005F3098" w:rsidRPr="544C9D59">
        <w:rPr>
          <w:rFonts w:ascii="Arial" w:hAnsi="Arial" w:cs="Arial"/>
          <w:sz w:val="22"/>
          <w:szCs w:val="22"/>
        </w:rPr>
        <w:t xml:space="preserve"> </w:t>
      </w:r>
    </w:p>
    <w:p w14:paraId="61646306" w14:textId="380CDDEE" w:rsidR="00B54EF1" w:rsidRPr="006209CD" w:rsidRDefault="00CB7CCD" w:rsidP="00A856F5">
      <w:pPr>
        <w:jc w:val="both"/>
        <w:rPr>
          <w:rFonts w:ascii="Arial" w:hAnsi="Arial" w:cs="Arial"/>
          <w:color w:val="FFFFFF"/>
          <w:sz w:val="22"/>
          <w:szCs w:val="22"/>
        </w:rPr>
      </w:pPr>
      <w:r w:rsidRPr="00A856F5">
        <w:rPr>
          <w:rFonts w:ascii="Arial" w:hAnsi="Arial" w:cs="Arial"/>
          <w:sz w:val="22"/>
          <w:szCs w:val="22"/>
          <w:lang w:val="cy-GB"/>
        </w:rPr>
        <w:t xml:space="preserve">Bydd mabwysiadu system is-fesuryddion ar draws yr ystâd yn caniatáu sefydlu gwerthoedd llinell sylfaen pellach ar lefel adrannau ac adeiladau. </w:t>
      </w:r>
      <w:r w:rsidR="005F3098" w:rsidRPr="006209CD">
        <w:rPr>
          <w:rFonts w:ascii="Arial" w:hAnsi="Arial" w:cs="Arial"/>
          <w:sz w:val="22"/>
          <w:szCs w:val="22"/>
        </w:rPr>
        <w:t xml:space="preserve"> </w:t>
      </w:r>
      <w:r w:rsidRPr="00A856F5">
        <w:rPr>
          <w:rFonts w:ascii="Arial" w:hAnsi="Arial" w:cs="Arial"/>
          <w:sz w:val="22"/>
          <w:szCs w:val="22"/>
          <w:lang w:val="cy-GB"/>
        </w:rPr>
        <w:t xml:space="preserve"> </w:t>
      </w:r>
    </w:p>
    <w:p w14:paraId="7F6069A9" w14:textId="77777777" w:rsidR="00DB43E4" w:rsidRDefault="00DB43E4" w:rsidP="005F3098">
      <w:pPr>
        <w:jc w:val="both"/>
        <w:rPr>
          <w:rFonts w:ascii="Arial" w:hAnsi="Arial" w:cs="Arial"/>
          <w:sz w:val="22"/>
          <w:szCs w:val="22"/>
        </w:rPr>
      </w:pPr>
    </w:p>
    <w:p w14:paraId="305725B9" w14:textId="77777777" w:rsidR="00DB43E4" w:rsidRDefault="00DB43E4" w:rsidP="005F3098">
      <w:pPr>
        <w:jc w:val="both"/>
        <w:rPr>
          <w:rFonts w:ascii="Arial" w:hAnsi="Arial" w:cs="Arial"/>
          <w:sz w:val="22"/>
          <w:szCs w:val="22"/>
        </w:rPr>
      </w:pPr>
    </w:p>
    <w:p w14:paraId="6269C867" w14:textId="77777777" w:rsidR="00DB43E4" w:rsidRDefault="00DB43E4" w:rsidP="005F3098">
      <w:pPr>
        <w:jc w:val="both"/>
        <w:rPr>
          <w:rFonts w:ascii="Arial" w:hAnsi="Arial" w:cs="Arial"/>
          <w:sz w:val="22"/>
          <w:szCs w:val="22"/>
        </w:rPr>
      </w:pPr>
    </w:p>
    <w:p w14:paraId="0B6A42AC" w14:textId="1A4EF716" w:rsidR="005F3098" w:rsidRDefault="005F3098" w:rsidP="005F3098">
      <w:pPr>
        <w:jc w:val="both"/>
        <w:rPr>
          <w:rFonts w:ascii="Arial" w:hAnsi="Arial" w:cs="Arial"/>
          <w:sz w:val="22"/>
          <w:szCs w:val="22"/>
        </w:rPr>
      </w:pPr>
    </w:p>
    <w:p w14:paraId="5573F2F2" w14:textId="5C3C226D" w:rsidR="006F3697" w:rsidRDefault="006F3697" w:rsidP="005F3098">
      <w:pPr>
        <w:jc w:val="both"/>
        <w:rPr>
          <w:rFonts w:ascii="Arial" w:hAnsi="Arial" w:cs="Arial"/>
          <w:sz w:val="22"/>
          <w:szCs w:val="22"/>
        </w:rPr>
      </w:pPr>
    </w:p>
    <w:p w14:paraId="0A019AC0" w14:textId="77777777" w:rsidR="006F3697" w:rsidRPr="00290BD5" w:rsidRDefault="006F3697" w:rsidP="005F3098">
      <w:pPr>
        <w:jc w:val="both"/>
        <w:rPr>
          <w:rFonts w:ascii="Arial" w:hAnsi="Arial" w:cs="Arial"/>
          <w:sz w:val="22"/>
          <w:szCs w:val="22"/>
        </w:rPr>
      </w:pPr>
    </w:p>
    <w:p w14:paraId="6337BDD6" w14:textId="44A64983" w:rsidR="00B54EF1" w:rsidRPr="006209CD" w:rsidRDefault="003A39E1" w:rsidP="00A856F5">
      <w:pPr>
        <w:jc w:val="both"/>
        <w:rPr>
          <w:rFonts w:ascii="Arial" w:hAnsi="Arial" w:cs="Arial"/>
          <w:b/>
          <w:color w:val="FFFFFF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6. </w:t>
      </w:r>
      <w:r w:rsidR="00CB7CCD" w:rsidRPr="00A856F5">
        <w:rPr>
          <w:rFonts w:ascii="Arial" w:hAnsi="Arial" w:cs="Arial"/>
          <w:b/>
          <w:sz w:val="22"/>
          <w:szCs w:val="22"/>
          <w:lang w:val="cy-GB"/>
        </w:rPr>
        <w:t>Rolau a Chyfrifoldebau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6"/>
        <w:gridCol w:w="2253"/>
        <w:gridCol w:w="2253"/>
      </w:tblGrid>
      <w:tr w:rsidR="00894C68" w:rsidRPr="00B574F6" w14:paraId="65C9E5B5" w14:textId="77777777" w:rsidTr="00A856F5">
        <w:trPr>
          <w:trHeight w:val="240"/>
        </w:trPr>
        <w:tc>
          <w:tcPr>
            <w:tcW w:w="2306" w:type="dxa"/>
          </w:tcPr>
          <w:p w14:paraId="1BF34E8B" w14:textId="66C62E7B" w:rsidR="00894C68" w:rsidRPr="006209CD" w:rsidRDefault="000E63CE" w:rsidP="00A856F5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 xml:space="preserve">Defnydd Dŵr </w:t>
            </w:r>
          </w:p>
        </w:tc>
        <w:tc>
          <w:tcPr>
            <w:tcW w:w="2253" w:type="dxa"/>
          </w:tcPr>
          <w:p w14:paraId="6018E28A" w14:textId="6F509A3E" w:rsidR="00894C68" w:rsidRPr="006209CD" w:rsidRDefault="000E63CE" w:rsidP="00A856F5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Swyddog(ion) Cyfrifol</w:t>
            </w:r>
          </w:p>
        </w:tc>
        <w:tc>
          <w:tcPr>
            <w:tcW w:w="2253" w:type="dxa"/>
          </w:tcPr>
          <w:p w14:paraId="35B7C33E" w14:textId="0EEDC0AF" w:rsidR="00894C68" w:rsidRPr="006209CD" w:rsidRDefault="000E63CE" w:rsidP="00A856F5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Rhanddeiliaid Allweddol</w:t>
            </w:r>
          </w:p>
        </w:tc>
      </w:tr>
      <w:tr w:rsidR="00894C68" w:rsidRPr="00B574F6" w14:paraId="54E9CEFC" w14:textId="77777777" w:rsidTr="00A856F5">
        <w:tc>
          <w:tcPr>
            <w:tcW w:w="2306" w:type="dxa"/>
          </w:tcPr>
          <w:p w14:paraId="0D7E35D6" w14:textId="3E9616DB" w:rsidR="00894C68" w:rsidRPr="006209CD" w:rsidRDefault="000E63CE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Llety</w:t>
            </w:r>
          </w:p>
        </w:tc>
        <w:tc>
          <w:tcPr>
            <w:tcW w:w="2253" w:type="dxa"/>
          </w:tcPr>
          <w:p w14:paraId="3DE4077E" w14:textId="1CF9CD70" w:rsidR="00894C68" w:rsidRPr="006209CD" w:rsidRDefault="000E63CE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Rheolwr Llety</w:t>
            </w:r>
          </w:p>
        </w:tc>
        <w:tc>
          <w:tcPr>
            <w:tcW w:w="2253" w:type="dxa"/>
          </w:tcPr>
          <w:p w14:paraId="700041D0" w14:textId="76D40519" w:rsidR="00894C68" w:rsidRPr="006209CD" w:rsidRDefault="000E63CE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Rheolwyr Campws, Myfyrwyr, Tîm Domestig, Tîm Gweithwyr Safle, Tîm y Tiroedd</w:t>
            </w:r>
          </w:p>
        </w:tc>
      </w:tr>
      <w:tr w:rsidR="00894C68" w:rsidRPr="00B574F6" w14:paraId="0A3686D3" w14:textId="77777777" w:rsidTr="00A856F5">
        <w:tc>
          <w:tcPr>
            <w:tcW w:w="2306" w:type="dxa"/>
          </w:tcPr>
          <w:p w14:paraId="28B66E4B" w14:textId="7806FC6C" w:rsidR="00894C68" w:rsidRPr="006209CD" w:rsidRDefault="000E63CE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Mannau Arlwyo</w:t>
            </w:r>
          </w:p>
        </w:tc>
        <w:tc>
          <w:tcPr>
            <w:tcW w:w="2253" w:type="dxa"/>
          </w:tcPr>
          <w:p w14:paraId="79B1F76D" w14:textId="34505CD1" w:rsidR="00894C68" w:rsidRPr="006209CD" w:rsidRDefault="000E63CE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Rheolwr Arlwyo a Chynadledda</w:t>
            </w:r>
          </w:p>
        </w:tc>
        <w:tc>
          <w:tcPr>
            <w:tcW w:w="2253" w:type="dxa"/>
          </w:tcPr>
          <w:p w14:paraId="3B6E1C0A" w14:textId="1120C876" w:rsidR="00894C68" w:rsidRPr="006209CD" w:rsidRDefault="000E63CE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Rheolwyr Campws, Tîm Domestig, Tîm Gweithwyr Safle, Cwsmeriaid</w:t>
            </w:r>
          </w:p>
        </w:tc>
      </w:tr>
      <w:tr w:rsidR="00894C68" w:rsidRPr="00B574F6" w14:paraId="217A1A21" w14:textId="77777777" w:rsidTr="00A856F5">
        <w:tc>
          <w:tcPr>
            <w:tcW w:w="2306" w:type="dxa"/>
          </w:tcPr>
          <w:p w14:paraId="68DF024D" w14:textId="5485159E" w:rsidR="00894C68" w:rsidRPr="006209CD" w:rsidRDefault="000E63CE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Tiroedd a Thirlunio</w:t>
            </w:r>
          </w:p>
        </w:tc>
        <w:tc>
          <w:tcPr>
            <w:tcW w:w="2253" w:type="dxa"/>
          </w:tcPr>
          <w:p w14:paraId="4E681FE9" w14:textId="2AEDA323" w:rsidR="00894C68" w:rsidRPr="006209CD" w:rsidRDefault="000E63CE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Rheolwr y Tiroedd a Thirlunio</w:t>
            </w:r>
          </w:p>
        </w:tc>
        <w:tc>
          <w:tcPr>
            <w:tcW w:w="2253" w:type="dxa"/>
          </w:tcPr>
          <w:p w14:paraId="0B9D029E" w14:textId="5FB2D47A" w:rsidR="00894C68" w:rsidRPr="006209CD" w:rsidRDefault="000E63CE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Tîm y Tiroedd, Tîm Gweithwyr Safle</w:t>
            </w:r>
          </w:p>
        </w:tc>
      </w:tr>
      <w:tr w:rsidR="00894C68" w:rsidRPr="00B574F6" w14:paraId="1F8BF5E3" w14:textId="77777777" w:rsidTr="00A856F5">
        <w:tc>
          <w:tcPr>
            <w:tcW w:w="2306" w:type="dxa"/>
          </w:tcPr>
          <w:p w14:paraId="64491657" w14:textId="6CA52A2E" w:rsidR="00894C68" w:rsidRPr="006209CD" w:rsidRDefault="000E63CE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Ar draws y Campysau</w:t>
            </w:r>
          </w:p>
        </w:tc>
        <w:tc>
          <w:tcPr>
            <w:tcW w:w="2253" w:type="dxa"/>
          </w:tcPr>
          <w:p w14:paraId="62EAE3D7" w14:textId="795EEBD6" w:rsidR="00894C68" w:rsidRPr="006209CD" w:rsidRDefault="000E63CE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 xml:space="preserve">Tîm Cynaliadwyedd </w:t>
            </w:r>
          </w:p>
        </w:tc>
        <w:tc>
          <w:tcPr>
            <w:tcW w:w="2253" w:type="dxa"/>
          </w:tcPr>
          <w:p w14:paraId="68339FF2" w14:textId="5F9D1FC4" w:rsidR="00894C68" w:rsidRPr="006209CD" w:rsidRDefault="000E63CE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Yr holl staff a myfyrwyr</w:t>
            </w:r>
          </w:p>
        </w:tc>
      </w:tr>
    </w:tbl>
    <w:p w14:paraId="43793501" w14:textId="77777777" w:rsidR="00894C68" w:rsidRPr="00290BD5" w:rsidRDefault="00894C68" w:rsidP="00290BD5">
      <w:pPr>
        <w:jc w:val="both"/>
        <w:rPr>
          <w:rFonts w:ascii="Arial" w:hAnsi="Arial" w:cs="Arial"/>
          <w:b/>
          <w:sz w:val="22"/>
          <w:szCs w:val="22"/>
        </w:rPr>
      </w:pPr>
    </w:p>
    <w:p w14:paraId="0B7D2A4A" w14:textId="77777777" w:rsidR="005F3098" w:rsidRDefault="005F3098" w:rsidP="00290BD5">
      <w:pPr>
        <w:jc w:val="both"/>
        <w:rPr>
          <w:rFonts w:ascii="Arial" w:hAnsi="Arial" w:cs="Arial"/>
          <w:b/>
          <w:sz w:val="22"/>
          <w:szCs w:val="22"/>
        </w:rPr>
      </w:pPr>
    </w:p>
    <w:p w14:paraId="0E7F3927" w14:textId="71FE9973" w:rsidR="00290BD5" w:rsidRPr="006209CD" w:rsidRDefault="00290BD5" w:rsidP="00A856F5">
      <w:pPr>
        <w:jc w:val="both"/>
        <w:rPr>
          <w:rFonts w:ascii="Arial" w:hAnsi="Arial" w:cs="Arial"/>
          <w:b/>
          <w:color w:val="FFFFFF"/>
          <w:sz w:val="22"/>
          <w:szCs w:val="22"/>
        </w:rPr>
      </w:pPr>
      <w:r w:rsidRPr="00290BD5">
        <w:rPr>
          <w:rFonts w:ascii="Arial" w:hAnsi="Arial" w:cs="Arial"/>
          <w:b/>
          <w:sz w:val="22"/>
          <w:szCs w:val="22"/>
        </w:rPr>
        <w:t xml:space="preserve">7. </w:t>
      </w:r>
      <w:r w:rsidR="000E63CE" w:rsidRPr="00A856F5">
        <w:rPr>
          <w:rFonts w:ascii="Arial" w:hAnsi="Arial" w:cs="Arial"/>
          <w:b/>
          <w:sz w:val="22"/>
          <w:szCs w:val="22"/>
          <w:lang w:val="cy-GB"/>
        </w:rPr>
        <w:t>Cysylltiadau â pholisïau / gweithdrefnau eraill</w:t>
      </w:r>
    </w:p>
    <w:p w14:paraId="41C04B5C" w14:textId="4834E575" w:rsidR="00290BD5" w:rsidRDefault="000E63CE" w:rsidP="00A856F5">
      <w:pPr>
        <w:jc w:val="both"/>
        <w:rPr>
          <w:rFonts w:ascii="Arial" w:hAnsi="Arial" w:cs="Arial"/>
          <w:sz w:val="22"/>
          <w:szCs w:val="22"/>
          <w:lang w:val="cy-GB"/>
        </w:rPr>
      </w:pPr>
      <w:r w:rsidRPr="00A856F5">
        <w:rPr>
          <w:rFonts w:ascii="Arial" w:hAnsi="Arial" w:cs="Arial"/>
          <w:sz w:val="22"/>
          <w:szCs w:val="22"/>
          <w:lang w:val="cy-GB"/>
        </w:rPr>
        <w:t>Strategaeth Cynaliadwyedd</w:t>
      </w:r>
      <w:r w:rsidR="00066247">
        <w:rPr>
          <w:rFonts w:ascii="Arial" w:hAnsi="Arial" w:cs="Arial"/>
          <w:sz w:val="22"/>
          <w:szCs w:val="22"/>
          <w:lang w:val="cy-GB"/>
        </w:rPr>
        <w:t xml:space="preserve"> ac Amgylcheddol 2023-2025</w:t>
      </w:r>
    </w:p>
    <w:p w14:paraId="111D4A95" w14:textId="30AAD349" w:rsidR="00066247" w:rsidRPr="00920DD9" w:rsidRDefault="00066247" w:rsidP="00A856F5">
      <w:pPr>
        <w:jc w:val="both"/>
        <w:rPr>
          <w:rFonts w:ascii="Arial" w:hAnsi="Arial" w:cs="Arial"/>
          <w:color w:val="FFFFFF"/>
          <w:sz w:val="22"/>
          <w:szCs w:val="22"/>
          <w:lang w:val="cy-GB"/>
        </w:rPr>
      </w:pPr>
      <w:r>
        <w:rPr>
          <w:rFonts w:ascii="Arial" w:hAnsi="Arial" w:cs="Arial"/>
          <w:sz w:val="22"/>
          <w:szCs w:val="22"/>
          <w:lang w:val="cy-GB"/>
        </w:rPr>
        <w:t>Datganiad Polisi Amgylcheddol</w:t>
      </w:r>
    </w:p>
    <w:p w14:paraId="49F5F736" w14:textId="578ABAEE" w:rsidR="00894C68" w:rsidRPr="00920DD9" w:rsidRDefault="000E63CE" w:rsidP="00A856F5">
      <w:pPr>
        <w:jc w:val="both"/>
        <w:rPr>
          <w:rFonts w:ascii="Arial" w:hAnsi="Arial" w:cs="Arial"/>
          <w:color w:val="FFFFFF"/>
          <w:sz w:val="22"/>
          <w:szCs w:val="22"/>
          <w:lang w:val="cy-GB"/>
        </w:rPr>
      </w:pPr>
      <w:r w:rsidRPr="00A856F5">
        <w:rPr>
          <w:rFonts w:ascii="Arial" w:hAnsi="Arial" w:cs="Arial"/>
          <w:sz w:val="22"/>
          <w:szCs w:val="22"/>
          <w:lang w:val="cy-GB"/>
        </w:rPr>
        <w:t>Cynllun Carbon</w:t>
      </w:r>
      <w:r w:rsidR="00066247">
        <w:rPr>
          <w:rFonts w:ascii="Arial" w:hAnsi="Arial" w:cs="Arial"/>
          <w:sz w:val="22"/>
          <w:szCs w:val="22"/>
          <w:lang w:val="cy-GB"/>
        </w:rPr>
        <w:t xml:space="preserve"> Sero Net</w:t>
      </w:r>
      <w:r w:rsidR="00933B5B">
        <w:rPr>
          <w:rFonts w:ascii="Arial" w:hAnsi="Arial" w:cs="Arial"/>
          <w:sz w:val="22"/>
          <w:szCs w:val="22"/>
          <w:lang w:val="cy-GB"/>
        </w:rPr>
        <w:t xml:space="preserve"> Interim</w:t>
      </w:r>
    </w:p>
    <w:p w14:paraId="30199A6C" w14:textId="0952FC1C" w:rsidR="00473CF8" w:rsidRPr="00920DD9" w:rsidRDefault="000E63CE" w:rsidP="00A856F5">
      <w:pPr>
        <w:jc w:val="both"/>
        <w:rPr>
          <w:rFonts w:ascii="Arial" w:hAnsi="Arial" w:cs="Arial"/>
          <w:color w:val="FFFFFF"/>
          <w:sz w:val="22"/>
          <w:szCs w:val="22"/>
          <w:lang w:val="cy-GB"/>
        </w:rPr>
      </w:pPr>
      <w:r w:rsidRPr="00A856F5">
        <w:rPr>
          <w:rFonts w:ascii="Arial" w:hAnsi="Arial" w:cs="Arial"/>
          <w:sz w:val="22"/>
          <w:szCs w:val="22"/>
          <w:lang w:val="cy-GB"/>
        </w:rPr>
        <w:t>Cynllun Rheoli’r Tiroedd</w:t>
      </w:r>
    </w:p>
    <w:p w14:paraId="0917D920" w14:textId="77777777" w:rsidR="00B54EF1" w:rsidRPr="00920DD9" w:rsidRDefault="00B54EF1" w:rsidP="00290BD5">
      <w:pPr>
        <w:jc w:val="both"/>
        <w:rPr>
          <w:rFonts w:ascii="Arial" w:hAnsi="Arial" w:cs="Arial"/>
          <w:sz w:val="22"/>
          <w:szCs w:val="22"/>
          <w:lang w:val="cy-GB"/>
        </w:rPr>
      </w:pPr>
    </w:p>
    <w:p w14:paraId="49EAE23F" w14:textId="0A52D7D0" w:rsidR="00344C0D" w:rsidRPr="00920DD9" w:rsidRDefault="00894C68" w:rsidP="00A856F5">
      <w:pPr>
        <w:spacing w:after="200" w:line="276" w:lineRule="auto"/>
        <w:rPr>
          <w:rFonts w:ascii="Arial" w:hAnsi="Arial" w:cs="Arial"/>
          <w:b/>
          <w:color w:val="FFFFFF"/>
          <w:sz w:val="22"/>
          <w:szCs w:val="22"/>
          <w:lang w:val="cy-GB"/>
        </w:rPr>
      </w:pPr>
      <w:r w:rsidRPr="00920DD9">
        <w:rPr>
          <w:rFonts w:ascii="Arial" w:hAnsi="Arial" w:cs="Arial"/>
          <w:b/>
          <w:sz w:val="22"/>
          <w:szCs w:val="22"/>
          <w:lang w:val="cy-GB"/>
        </w:rPr>
        <w:t>8</w:t>
      </w:r>
      <w:r w:rsidR="00290BD5" w:rsidRPr="00920DD9">
        <w:rPr>
          <w:rFonts w:ascii="Arial" w:hAnsi="Arial" w:cs="Arial"/>
          <w:b/>
          <w:sz w:val="22"/>
          <w:szCs w:val="22"/>
          <w:lang w:val="cy-GB"/>
        </w:rPr>
        <w:t xml:space="preserve">. </w:t>
      </w:r>
      <w:r w:rsidR="000E63CE" w:rsidRPr="00A856F5">
        <w:rPr>
          <w:rFonts w:ascii="Arial" w:hAnsi="Arial" w:cs="Arial"/>
          <w:b/>
          <w:sz w:val="22"/>
          <w:szCs w:val="22"/>
          <w:lang w:val="cy-GB"/>
        </w:rPr>
        <w:t>Rheoli Fersiynau Dogfennau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1411"/>
        <w:gridCol w:w="4342"/>
        <w:gridCol w:w="1080"/>
        <w:gridCol w:w="2183"/>
      </w:tblGrid>
      <w:tr w:rsidR="00091F76" w:rsidRPr="00290BD5" w14:paraId="2EA2C746" w14:textId="77777777" w:rsidTr="00A856F5">
        <w:trPr>
          <w:trHeight w:val="240"/>
        </w:trPr>
        <w:tc>
          <w:tcPr>
            <w:tcW w:w="1411" w:type="dxa"/>
            <w:shd w:val="clear" w:color="auto" w:fill="D9D9D9" w:themeFill="background1" w:themeFillShade="D9"/>
          </w:tcPr>
          <w:p w14:paraId="52F667DF" w14:textId="27A4FCEA" w:rsidR="00091F76" w:rsidRPr="006209CD" w:rsidRDefault="000E63CE" w:rsidP="00A856F5">
            <w:pPr>
              <w:jc w:val="both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Rhif y Fersiwn:</w:t>
            </w:r>
          </w:p>
        </w:tc>
        <w:tc>
          <w:tcPr>
            <w:tcW w:w="4342" w:type="dxa"/>
            <w:shd w:val="clear" w:color="auto" w:fill="D9D9D9" w:themeFill="background1" w:themeFillShade="D9"/>
          </w:tcPr>
          <w:p w14:paraId="51FBBFCF" w14:textId="06A2E5A7" w:rsidR="00091F76" w:rsidRPr="006209CD" w:rsidRDefault="000E63CE" w:rsidP="00A856F5">
            <w:pPr>
              <w:jc w:val="both"/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Rheswm dros newid: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14:paraId="41FA5452" w14:textId="6445C887" w:rsidR="00091F76" w:rsidRPr="006209CD" w:rsidRDefault="000E63CE" w:rsidP="00A856F5">
            <w:pPr>
              <w:jc w:val="both"/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Awdur:</w:t>
            </w:r>
          </w:p>
        </w:tc>
        <w:tc>
          <w:tcPr>
            <w:tcW w:w="2183" w:type="dxa"/>
            <w:shd w:val="clear" w:color="auto" w:fill="D9D9D9" w:themeFill="background1" w:themeFillShade="D9"/>
          </w:tcPr>
          <w:p w14:paraId="3B81ABC0" w14:textId="5857A7DB" w:rsidR="00091F76" w:rsidRPr="006209CD" w:rsidRDefault="000E63CE" w:rsidP="00A856F5">
            <w:pPr>
              <w:jc w:val="both"/>
              <w:rPr>
                <w:rFonts w:ascii="Arial" w:hAnsi="Arial" w:cs="Arial"/>
                <w:color w:val="D9D9D9" w:themeColor="background1" w:themeShade="D9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Dyddiad y newid:</w:t>
            </w:r>
          </w:p>
          <w:p w14:paraId="78A6B60B" w14:textId="77777777" w:rsidR="00091F76" w:rsidRPr="00290BD5" w:rsidRDefault="00091F76" w:rsidP="00290B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91F76" w:rsidRPr="00290BD5" w14:paraId="782BC361" w14:textId="77777777" w:rsidTr="00A856F5">
        <w:tc>
          <w:tcPr>
            <w:tcW w:w="1411" w:type="dxa"/>
          </w:tcPr>
          <w:p w14:paraId="35C384E6" w14:textId="089F0CD5" w:rsidR="00091F76" w:rsidRPr="00290BD5" w:rsidRDefault="006F3697" w:rsidP="00290B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1.00</w:t>
            </w:r>
          </w:p>
        </w:tc>
        <w:tc>
          <w:tcPr>
            <w:tcW w:w="4342" w:type="dxa"/>
          </w:tcPr>
          <w:p w14:paraId="28CE3570" w14:textId="77777777" w:rsidR="00091F76" w:rsidRPr="00290BD5" w:rsidRDefault="00091F76" w:rsidP="00290B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</w:tcPr>
          <w:p w14:paraId="09E4C0EA" w14:textId="70C1BB3D" w:rsidR="00091F76" w:rsidRPr="006209CD" w:rsidRDefault="000E63CE" w:rsidP="00A856F5">
            <w:pPr>
              <w:jc w:val="both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KM/KW</w:t>
            </w:r>
          </w:p>
        </w:tc>
        <w:tc>
          <w:tcPr>
            <w:tcW w:w="2183" w:type="dxa"/>
          </w:tcPr>
          <w:p w14:paraId="27C97F77" w14:textId="7EBC5983" w:rsidR="00091F76" w:rsidRPr="00290BD5" w:rsidRDefault="544C9D59" w:rsidP="00290B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544C9D59">
              <w:rPr>
                <w:rFonts w:ascii="Arial" w:hAnsi="Arial" w:cs="Arial"/>
                <w:sz w:val="22"/>
                <w:szCs w:val="22"/>
              </w:rPr>
              <w:t>30/06/2022</w:t>
            </w:r>
          </w:p>
        </w:tc>
      </w:tr>
      <w:tr w:rsidR="0017313F" w:rsidRPr="00290BD5" w14:paraId="3EBC0E6A" w14:textId="77777777" w:rsidTr="00A856F5">
        <w:tc>
          <w:tcPr>
            <w:tcW w:w="1411" w:type="dxa"/>
          </w:tcPr>
          <w:p w14:paraId="41F3678F" w14:textId="13196575" w:rsidR="0017313F" w:rsidRPr="00290BD5" w:rsidRDefault="0017313F" w:rsidP="00173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1.01</w:t>
            </w:r>
          </w:p>
        </w:tc>
        <w:tc>
          <w:tcPr>
            <w:tcW w:w="4342" w:type="dxa"/>
          </w:tcPr>
          <w:p w14:paraId="31D8B496" w14:textId="76A76CDB" w:rsidR="0017313F" w:rsidRPr="00066247" w:rsidRDefault="00066247" w:rsidP="0017313F">
            <w:pPr>
              <w:jc w:val="both"/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066247">
              <w:rPr>
                <w:rFonts w:ascii="Arial" w:hAnsi="Arial" w:cs="Arial"/>
                <w:sz w:val="22"/>
                <w:szCs w:val="22"/>
                <w:lang w:val="cy-GB"/>
              </w:rPr>
              <w:t>Diweddariadau yn y cynllun gweithredu</w:t>
            </w:r>
          </w:p>
        </w:tc>
        <w:tc>
          <w:tcPr>
            <w:tcW w:w="1080" w:type="dxa"/>
          </w:tcPr>
          <w:p w14:paraId="6194BDF3" w14:textId="05B0F58C" w:rsidR="0017313F" w:rsidRPr="00290BD5" w:rsidRDefault="0017313F" w:rsidP="0017313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KM</w:t>
            </w:r>
          </w:p>
        </w:tc>
        <w:tc>
          <w:tcPr>
            <w:tcW w:w="2183" w:type="dxa"/>
          </w:tcPr>
          <w:p w14:paraId="2247FCDA" w14:textId="70C8C057" w:rsidR="0017313F" w:rsidRPr="00290BD5" w:rsidRDefault="0017313F" w:rsidP="0017313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29/06/2023</w:t>
            </w:r>
          </w:p>
        </w:tc>
      </w:tr>
      <w:tr w:rsidR="0017313F" w:rsidRPr="00290BD5" w14:paraId="051D309E" w14:textId="77777777" w:rsidTr="00A856F5">
        <w:tc>
          <w:tcPr>
            <w:tcW w:w="1411" w:type="dxa"/>
          </w:tcPr>
          <w:p w14:paraId="4F81BC78" w14:textId="7B0A0F89" w:rsidR="0017313F" w:rsidRPr="00290BD5" w:rsidRDefault="00680597" w:rsidP="0017313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1.02</w:t>
            </w:r>
          </w:p>
        </w:tc>
        <w:tc>
          <w:tcPr>
            <w:tcW w:w="4342" w:type="dxa"/>
          </w:tcPr>
          <w:p w14:paraId="3F2817C4" w14:textId="38603EE5" w:rsidR="0017313F" w:rsidRPr="00290BD5" w:rsidRDefault="00680597" w:rsidP="0017313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66247">
              <w:rPr>
                <w:rFonts w:ascii="Arial" w:hAnsi="Arial" w:cs="Arial"/>
                <w:sz w:val="22"/>
                <w:szCs w:val="22"/>
                <w:lang w:val="cy-GB"/>
              </w:rPr>
              <w:t>Diweddariadau yn y cynllun gweithredu</w:t>
            </w:r>
          </w:p>
        </w:tc>
        <w:tc>
          <w:tcPr>
            <w:tcW w:w="1080" w:type="dxa"/>
          </w:tcPr>
          <w:p w14:paraId="0024A1AF" w14:textId="1D99BBFC" w:rsidR="0017313F" w:rsidRPr="00290BD5" w:rsidRDefault="009022D9" w:rsidP="0017313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KW</w:t>
            </w:r>
          </w:p>
        </w:tc>
        <w:tc>
          <w:tcPr>
            <w:tcW w:w="2183" w:type="dxa"/>
          </w:tcPr>
          <w:p w14:paraId="185B6422" w14:textId="349CAAC0" w:rsidR="0017313F" w:rsidRPr="00290BD5" w:rsidRDefault="00B526F1" w:rsidP="0017313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12/04/2024</w:t>
            </w:r>
            <w:r>
              <w:rPr>
                <w:rStyle w:val="eop"/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17313F" w:rsidRPr="00290BD5" w14:paraId="1ECF92CB" w14:textId="77777777" w:rsidTr="00A856F5">
        <w:tc>
          <w:tcPr>
            <w:tcW w:w="1411" w:type="dxa"/>
          </w:tcPr>
          <w:p w14:paraId="4BDECB16" w14:textId="77777777" w:rsidR="0017313F" w:rsidRPr="00290BD5" w:rsidRDefault="0017313F" w:rsidP="0017313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42" w:type="dxa"/>
          </w:tcPr>
          <w:p w14:paraId="3D21E50A" w14:textId="77777777" w:rsidR="0017313F" w:rsidRPr="00290BD5" w:rsidRDefault="0017313F" w:rsidP="0017313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</w:tcPr>
          <w:p w14:paraId="585C78B6" w14:textId="77777777" w:rsidR="0017313F" w:rsidRPr="00290BD5" w:rsidRDefault="0017313F" w:rsidP="0017313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83" w:type="dxa"/>
          </w:tcPr>
          <w:p w14:paraId="6E8FD447" w14:textId="77777777" w:rsidR="0017313F" w:rsidRPr="00290BD5" w:rsidRDefault="0017313F" w:rsidP="0017313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C3F37E9" w14:textId="77777777" w:rsidR="005A5D17" w:rsidRPr="00290BD5" w:rsidRDefault="005A5D17" w:rsidP="00290BD5">
      <w:pPr>
        <w:jc w:val="both"/>
        <w:rPr>
          <w:rFonts w:ascii="Arial" w:hAnsi="Arial" w:cs="Arial"/>
          <w:sz w:val="22"/>
          <w:szCs w:val="22"/>
        </w:rPr>
      </w:pPr>
    </w:p>
    <w:p w14:paraId="4050A808" w14:textId="633F1F1C" w:rsidR="00290BD5" w:rsidRDefault="00290BD5" w:rsidP="00290BD5">
      <w:pPr>
        <w:jc w:val="both"/>
        <w:rPr>
          <w:rFonts w:ascii="Arial" w:hAnsi="Arial" w:cs="Arial"/>
          <w:sz w:val="22"/>
          <w:szCs w:val="22"/>
        </w:rPr>
      </w:pPr>
    </w:p>
    <w:p w14:paraId="714B1232" w14:textId="77777777" w:rsidR="00590E4C" w:rsidRDefault="00590E4C" w:rsidP="00290BD5">
      <w:pPr>
        <w:jc w:val="both"/>
        <w:rPr>
          <w:rFonts w:ascii="Arial" w:hAnsi="Arial" w:cs="Arial"/>
          <w:sz w:val="22"/>
          <w:szCs w:val="22"/>
        </w:rPr>
      </w:pPr>
    </w:p>
    <w:p w14:paraId="6805F974" w14:textId="77777777" w:rsidR="00590E4C" w:rsidRDefault="00590E4C" w:rsidP="00590E4C">
      <w:pPr>
        <w:jc w:val="both"/>
        <w:rPr>
          <w:rFonts w:ascii="Arial" w:hAnsi="Arial" w:cs="Arial"/>
          <w:sz w:val="22"/>
          <w:szCs w:val="22"/>
        </w:rPr>
      </w:pPr>
    </w:p>
    <w:p w14:paraId="22D4736C" w14:textId="7D1A1D0D" w:rsidR="00590E4C" w:rsidRDefault="00066247" w:rsidP="00A856F5">
      <w:pPr>
        <w:jc w:val="both"/>
        <w:rPr>
          <w:rFonts w:ascii="Arial" w:hAnsi="Arial" w:cs="Arial"/>
          <w:b/>
          <w:sz w:val="22"/>
          <w:szCs w:val="22"/>
          <w:lang w:val="cy-GB"/>
        </w:rPr>
      </w:pPr>
      <w:r>
        <w:rPr>
          <w:rFonts w:ascii="Arial" w:hAnsi="Arial" w:cs="Arial"/>
          <w:b/>
          <w:sz w:val="22"/>
          <w:szCs w:val="22"/>
          <w:lang w:val="cy-GB"/>
        </w:rPr>
        <w:t xml:space="preserve">Awduron: </w:t>
      </w:r>
    </w:p>
    <w:p w14:paraId="4BFDFEA3" w14:textId="77777777" w:rsidR="00066247" w:rsidRDefault="00066247" w:rsidP="00A856F5">
      <w:pPr>
        <w:jc w:val="both"/>
        <w:rPr>
          <w:rFonts w:ascii="Arial" w:hAnsi="Arial" w:cs="Arial"/>
          <w:b/>
          <w:sz w:val="22"/>
          <w:szCs w:val="22"/>
          <w:lang w:val="cy-GB"/>
        </w:rPr>
      </w:pPr>
    </w:p>
    <w:p w14:paraId="312D22B9" w14:textId="57F0990F" w:rsidR="00066247" w:rsidRDefault="00066247" w:rsidP="00A856F5">
      <w:pPr>
        <w:jc w:val="both"/>
        <w:rPr>
          <w:rFonts w:ascii="Arial" w:hAnsi="Arial" w:cs="Arial"/>
          <w:b/>
          <w:sz w:val="22"/>
          <w:szCs w:val="22"/>
          <w:lang w:val="cy-GB"/>
        </w:rPr>
      </w:pPr>
      <w:r>
        <w:rPr>
          <w:rFonts w:ascii="Arial" w:hAnsi="Arial" w:cs="Arial"/>
          <w:b/>
          <w:sz w:val="22"/>
          <w:szCs w:val="22"/>
          <w:lang w:val="cy-GB"/>
        </w:rPr>
        <w:t>Koi Merebark</w:t>
      </w:r>
      <w:r>
        <w:rPr>
          <w:rFonts w:ascii="Arial" w:hAnsi="Arial" w:cs="Arial"/>
          <w:b/>
          <w:sz w:val="22"/>
          <w:szCs w:val="22"/>
          <w:lang w:val="cy-GB"/>
        </w:rPr>
        <w:tab/>
      </w:r>
      <w:r>
        <w:rPr>
          <w:rFonts w:ascii="Arial" w:hAnsi="Arial" w:cs="Arial"/>
          <w:b/>
          <w:sz w:val="22"/>
          <w:szCs w:val="22"/>
          <w:lang w:val="cy-GB"/>
        </w:rPr>
        <w:tab/>
        <w:t>Teitl y Swydd: Swyddog Cynaliadwyedd</w:t>
      </w:r>
    </w:p>
    <w:p w14:paraId="0962EC75" w14:textId="77777777" w:rsidR="00066247" w:rsidRDefault="00066247" w:rsidP="00A856F5">
      <w:pPr>
        <w:jc w:val="both"/>
        <w:rPr>
          <w:rFonts w:ascii="Arial" w:hAnsi="Arial" w:cs="Arial"/>
          <w:b/>
          <w:sz w:val="22"/>
          <w:szCs w:val="22"/>
          <w:lang w:val="cy-GB"/>
        </w:rPr>
      </w:pPr>
    </w:p>
    <w:p w14:paraId="6C8F4D16" w14:textId="4F67B0A5" w:rsidR="00066247" w:rsidRPr="00920DD9" w:rsidRDefault="00066247" w:rsidP="00A856F5">
      <w:pPr>
        <w:jc w:val="both"/>
        <w:rPr>
          <w:rFonts w:ascii="Arial" w:hAnsi="Arial" w:cs="Arial"/>
          <w:color w:val="FFFFFF"/>
          <w:sz w:val="22"/>
          <w:szCs w:val="22"/>
          <w:lang w:val="cy-GB"/>
        </w:rPr>
      </w:pPr>
      <w:r>
        <w:rPr>
          <w:rFonts w:ascii="Arial" w:hAnsi="Arial" w:cs="Arial"/>
          <w:b/>
          <w:sz w:val="22"/>
          <w:szCs w:val="22"/>
          <w:lang w:val="cy-GB"/>
        </w:rPr>
        <w:t>Kelly Williams</w:t>
      </w:r>
      <w:r>
        <w:rPr>
          <w:rFonts w:ascii="Arial" w:hAnsi="Arial" w:cs="Arial"/>
          <w:b/>
          <w:sz w:val="22"/>
          <w:szCs w:val="22"/>
          <w:lang w:val="cy-GB"/>
        </w:rPr>
        <w:tab/>
        <w:t>Teitl y Swydd: Pennaeth Gweithredol Ystadau a Chyfleusterau</w:t>
      </w:r>
    </w:p>
    <w:p w14:paraId="53DC4819" w14:textId="77777777" w:rsidR="00A952F2" w:rsidRPr="00920DD9" w:rsidRDefault="00A952F2" w:rsidP="00590E4C">
      <w:pPr>
        <w:jc w:val="both"/>
        <w:rPr>
          <w:rFonts w:ascii="Arial" w:hAnsi="Arial" w:cs="Arial"/>
          <w:sz w:val="22"/>
          <w:szCs w:val="22"/>
          <w:lang w:val="cy-GB"/>
        </w:rPr>
      </w:pPr>
    </w:p>
    <w:p w14:paraId="4B5CB5C6" w14:textId="4B1B0574" w:rsidR="00590E4C" w:rsidRPr="00920DD9" w:rsidRDefault="000E63CE" w:rsidP="00590E4C">
      <w:pPr>
        <w:jc w:val="both"/>
        <w:rPr>
          <w:rFonts w:ascii="Arial" w:hAnsi="Arial" w:cs="Arial"/>
          <w:sz w:val="22"/>
          <w:szCs w:val="22"/>
          <w:lang w:val="pl-PL"/>
        </w:rPr>
      </w:pPr>
      <w:r w:rsidRPr="00A856F5">
        <w:rPr>
          <w:rFonts w:ascii="Arial" w:hAnsi="Arial" w:cs="Arial"/>
          <w:b/>
          <w:sz w:val="22"/>
          <w:szCs w:val="22"/>
          <w:lang w:val="cy-GB"/>
        </w:rPr>
        <w:t>Dyddiad y daw i rym:</w:t>
      </w:r>
      <w:r w:rsidR="00590E4C" w:rsidRPr="00920DD9">
        <w:rPr>
          <w:rFonts w:ascii="Arial" w:hAnsi="Arial" w:cs="Arial"/>
          <w:sz w:val="22"/>
          <w:szCs w:val="22"/>
          <w:lang w:val="pl-PL"/>
        </w:rPr>
        <w:t xml:space="preserve"> </w:t>
      </w:r>
      <w:r w:rsidR="00A952F2" w:rsidRPr="00920DD9">
        <w:rPr>
          <w:rFonts w:ascii="Arial" w:hAnsi="Arial" w:cs="Arial"/>
          <w:sz w:val="22"/>
          <w:szCs w:val="22"/>
          <w:lang w:val="pl-PL"/>
        </w:rPr>
        <w:t>30/06/2022</w:t>
      </w:r>
    </w:p>
    <w:p w14:paraId="3EB647F8" w14:textId="77777777" w:rsidR="00590E4C" w:rsidRPr="00920DD9" w:rsidRDefault="00590E4C" w:rsidP="00590E4C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71F3C32B" w14:textId="67598844" w:rsidR="00590E4C" w:rsidRPr="00920DD9" w:rsidRDefault="000E63CE" w:rsidP="00590E4C">
      <w:pPr>
        <w:jc w:val="both"/>
        <w:rPr>
          <w:rFonts w:ascii="Arial" w:hAnsi="Arial" w:cs="Arial"/>
          <w:sz w:val="22"/>
          <w:szCs w:val="22"/>
          <w:lang w:val="pl-PL"/>
        </w:rPr>
      </w:pPr>
      <w:r w:rsidRPr="00A856F5">
        <w:rPr>
          <w:rFonts w:ascii="Arial" w:hAnsi="Arial" w:cs="Arial"/>
          <w:b/>
          <w:sz w:val="22"/>
          <w:szCs w:val="22"/>
          <w:lang w:val="cy-GB"/>
        </w:rPr>
        <w:t>Dyddiad adolygu:</w:t>
      </w:r>
      <w:r w:rsidR="00590E4C" w:rsidRPr="00920DD9">
        <w:rPr>
          <w:rFonts w:ascii="Arial" w:hAnsi="Arial" w:cs="Arial"/>
          <w:sz w:val="22"/>
          <w:szCs w:val="22"/>
          <w:lang w:val="pl-PL"/>
        </w:rPr>
        <w:t xml:space="preserve"> </w:t>
      </w:r>
      <w:r w:rsidR="00A952F2" w:rsidRPr="00920DD9">
        <w:rPr>
          <w:rFonts w:ascii="Arial" w:hAnsi="Arial" w:cs="Arial"/>
          <w:sz w:val="22"/>
          <w:szCs w:val="22"/>
          <w:lang w:val="pl-PL"/>
        </w:rPr>
        <w:t>30/06/202</w:t>
      </w:r>
      <w:r w:rsidR="00B526F1">
        <w:rPr>
          <w:rFonts w:ascii="Arial" w:hAnsi="Arial" w:cs="Arial"/>
          <w:sz w:val="22"/>
          <w:szCs w:val="22"/>
          <w:lang w:val="pl-PL"/>
        </w:rPr>
        <w:t>5</w:t>
      </w:r>
    </w:p>
    <w:p w14:paraId="2F932CCD" w14:textId="77777777" w:rsidR="00C028CC" w:rsidRPr="00920DD9" w:rsidRDefault="00C028CC" w:rsidP="00590E4C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3C2A88C4" w14:textId="7BFD3397" w:rsidR="00C028CC" w:rsidRPr="00920DD9" w:rsidRDefault="000E63CE" w:rsidP="00590E4C">
      <w:pPr>
        <w:jc w:val="both"/>
        <w:rPr>
          <w:rFonts w:ascii="Arial" w:hAnsi="Arial" w:cs="Arial"/>
          <w:sz w:val="22"/>
          <w:szCs w:val="22"/>
          <w:lang w:val="pl-PL"/>
        </w:rPr>
      </w:pPr>
      <w:r w:rsidRPr="00A856F5">
        <w:rPr>
          <w:rFonts w:ascii="Arial" w:hAnsi="Arial" w:cs="Arial"/>
          <w:b/>
          <w:bCs/>
          <w:sz w:val="22"/>
          <w:szCs w:val="22"/>
          <w:lang w:val="cy-GB"/>
        </w:rPr>
        <w:t>I’w gyhoeddi:</w:t>
      </w:r>
      <w:r w:rsidR="00C028CC" w:rsidRPr="00920DD9">
        <w:rPr>
          <w:rFonts w:ascii="Arial" w:hAnsi="Arial" w:cs="Arial"/>
          <w:sz w:val="22"/>
          <w:szCs w:val="22"/>
          <w:lang w:val="pl-PL"/>
        </w:rPr>
        <w:t xml:space="preserve"> </w:t>
      </w:r>
      <w:r w:rsidRPr="00A856F5">
        <w:rPr>
          <w:rFonts w:ascii="Arial" w:hAnsi="Arial" w:cs="Arial"/>
          <w:sz w:val="22"/>
          <w:szCs w:val="22"/>
          <w:lang w:val="cy-GB"/>
        </w:rPr>
        <w:t>ar we</w:t>
      </w:r>
      <w:r w:rsidR="00A856F5" w:rsidRPr="00A856F5">
        <w:rPr>
          <w:rFonts w:ascii="Arial" w:hAnsi="Arial" w:cs="Arial"/>
          <w:sz w:val="22"/>
          <w:szCs w:val="22"/>
          <w:lang w:val="cy-GB"/>
        </w:rPr>
        <w:t>f</w:t>
      </w:r>
      <w:r w:rsidRPr="00A856F5">
        <w:rPr>
          <w:rFonts w:ascii="Arial" w:hAnsi="Arial" w:cs="Arial"/>
          <w:sz w:val="22"/>
          <w:szCs w:val="22"/>
          <w:lang w:val="cy-GB"/>
        </w:rPr>
        <w:t>an Prifysgol Cymru Y Drindod Dewi Sant (PCYDDS)</w:t>
      </w:r>
      <w:r w:rsidR="00C028CC" w:rsidRPr="00920DD9">
        <w:rPr>
          <w:rFonts w:ascii="Arial" w:hAnsi="Arial" w:cs="Arial"/>
          <w:sz w:val="22"/>
          <w:szCs w:val="22"/>
          <w:lang w:val="pl-PL"/>
        </w:rPr>
        <w:t xml:space="preserve"> </w:t>
      </w:r>
    </w:p>
    <w:p w14:paraId="46CDAE4E" w14:textId="77777777" w:rsidR="006149E7" w:rsidRPr="00920DD9" w:rsidRDefault="006149E7" w:rsidP="00590E4C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65D66CB4" w14:textId="4D4E28AE" w:rsidR="00894C68" w:rsidRPr="00920DD9" w:rsidRDefault="00894C68">
      <w:pPr>
        <w:spacing w:after="200" w:line="276" w:lineRule="auto"/>
        <w:rPr>
          <w:rFonts w:ascii="Arial" w:hAnsi="Arial" w:cs="Arial"/>
          <w:sz w:val="22"/>
          <w:szCs w:val="22"/>
          <w:lang w:val="pl-PL"/>
        </w:rPr>
      </w:pPr>
    </w:p>
    <w:p w14:paraId="18726DC5" w14:textId="77777777" w:rsidR="008C1F2B" w:rsidRPr="00920DD9" w:rsidRDefault="008C1F2B" w:rsidP="008C1F2B">
      <w:pPr>
        <w:rPr>
          <w:rFonts w:ascii="Arial" w:hAnsi="Arial" w:cs="Arial"/>
          <w:sz w:val="22"/>
          <w:szCs w:val="22"/>
          <w:lang w:val="pl-PL"/>
        </w:rPr>
      </w:pPr>
    </w:p>
    <w:p w14:paraId="6E151DFD" w14:textId="77777777" w:rsidR="008C1F2B" w:rsidRPr="00920DD9" w:rsidRDefault="008C1F2B" w:rsidP="008C1F2B">
      <w:pPr>
        <w:rPr>
          <w:rFonts w:ascii="Arial" w:hAnsi="Arial" w:cs="Arial"/>
          <w:sz w:val="22"/>
          <w:szCs w:val="22"/>
          <w:lang w:val="pl-PL"/>
        </w:rPr>
      </w:pPr>
    </w:p>
    <w:p w14:paraId="4B48CD82" w14:textId="77777777" w:rsidR="00A952F2" w:rsidRPr="00920DD9" w:rsidRDefault="00A952F2" w:rsidP="00894C68">
      <w:pPr>
        <w:jc w:val="both"/>
        <w:rPr>
          <w:rFonts w:ascii="Arial" w:hAnsi="Arial" w:cs="Arial"/>
          <w:b/>
          <w:sz w:val="22"/>
          <w:szCs w:val="22"/>
          <w:lang w:val="pl-PL"/>
        </w:rPr>
        <w:sectPr w:rsidR="00A952F2" w:rsidRPr="00920DD9" w:rsidSect="001F66D2">
          <w:pgSz w:w="11906" w:h="16838"/>
          <w:pgMar w:top="1440" w:right="1440" w:bottom="1440" w:left="1440" w:header="709" w:footer="709" w:gutter="0"/>
          <w:pgNumType w:start="0"/>
          <w:cols w:space="708"/>
          <w:titlePg/>
          <w:docGrid w:linePitch="360"/>
        </w:sectPr>
      </w:pPr>
    </w:p>
    <w:p w14:paraId="78E9DDA7" w14:textId="1841DD13" w:rsidR="00894C68" w:rsidRPr="00920DD9" w:rsidRDefault="00DB7E62" w:rsidP="00A856F5">
      <w:pPr>
        <w:jc w:val="both"/>
        <w:rPr>
          <w:rFonts w:ascii="Arial" w:hAnsi="Arial" w:cs="Arial"/>
          <w:b/>
          <w:color w:val="FFFFFF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cy-GB"/>
        </w:rPr>
        <w:lastRenderedPageBreak/>
        <w:t>Yn Patrthau</w:t>
      </w:r>
    </w:p>
    <w:p w14:paraId="7D037EB5" w14:textId="77777777" w:rsidR="00682E7D" w:rsidRPr="00920DD9" w:rsidRDefault="00682E7D" w:rsidP="008C1F2B">
      <w:pPr>
        <w:rPr>
          <w:rFonts w:ascii="Arial" w:hAnsi="Arial" w:cs="Arial"/>
          <w:sz w:val="22"/>
          <w:szCs w:val="22"/>
          <w:lang w:val="pl-P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3018"/>
        <w:gridCol w:w="2126"/>
        <w:gridCol w:w="3225"/>
        <w:gridCol w:w="2790"/>
      </w:tblGrid>
      <w:tr w:rsidR="00894C68" w:rsidRPr="00560095" w14:paraId="4CE2D0C5" w14:textId="77777777" w:rsidTr="00751CDB">
        <w:trPr>
          <w:trHeight w:val="240"/>
        </w:trPr>
        <w:tc>
          <w:tcPr>
            <w:tcW w:w="2789" w:type="dxa"/>
          </w:tcPr>
          <w:p w14:paraId="2B2E393C" w14:textId="14A5BA61" w:rsidR="00894C68" w:rsidRPr="006209CD" w:rsidRDefault="00894C68" w:rsidP="00A856F5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20DD9">
              <w:rPr>
                <w:rFonts w:ascii="Arial" w:hAnsi="Arial" w:cs="Arial"/>
                <w:sz w:val="22"/>
                <w:szCs w:val="22"/>
                <w:lang w:val="pl-PL"/>
              </w:rPr>
              <w:br w:type="page"/>
            </w:r>
            <w:r w:rsidR="000E63CE" w:rsidRPr="00A856F5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Mater</w:t>
            </w:r>
          </w:p>
        </w:tc>
        <w:tc>
          <w:tcPr>
            <w:tcW w:w="3018" w:type="dxa"/>
          </w:tcPr>
          <w:p w14:paraId="275682AC" w14:textId="583793B1" w:rsidR="00894C68" w:rsidRPr="006209CD" w:rsidRDefault="000E63CE" w:rsidP="00A856F5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Cam Gweithredu</w:t>
            </w:r>
          </w:p>
        </w:tc>
        <w:tc>
          <w:tcPr>
            <w:tcW w:w="2126" w:type="dxa"/>
          </w:tcPr>
          <w:p w14:paraId="3CDFCC16" w14:textId="48EEE012" w:rsidR="00894C68" w:rsidRPr="006209CD" w:rsidRDefault="000E63CE" w:rsidP="00A856F5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Adran</w:t>
            </w:r>
          </w:p>
        </w:tc>
        <w:tc>
          <w:tcPr>
            <w:tcW w:w="3225" w:type="dxa"/>
          </w:tcPr>
          <w:p w14:paraId="70A54C65" w14:textId="7B1E51F0" w:rsidR="00894C68" w:rsidRPr="006209CD" w:rsidRDefault="000E63CE" w:rsidP="00A856F5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Erbyn Pryd</w:t>
            </w:r>
          </w:p>
        </w:tc>
        <w:tc>
          <w:tcPr>
            <w:tcW w:w="2790" w:type="dxa"/>
          </w:tcPr>
          <w:p w14:paraId="1070A7D2" w14:textId="38F1271E" w:rsidR="00894C68" w:rsidRPr="006209CD" w:rsidRDefault="000E63CE" w:rsidP="00A856F5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 xml:space="preserve">Targedau Amcangyfrifol </w:t>
            </w:r>
          </w:p>
        </w:tc>
      </w:tr>
      <w:tr w:rsidR="00894C68" w:rsidRPr="00560095" w14:paraId="49D13508" w14:textId="77777777" w:rsidTr="00751CDB">
        <w:tc>
          <w:tcPr>
            <w:tcW w:w="2789" w:type="dxa"/>
          </w:tcPr>
          <w:p w14:paraId="346FF939" w14:textId="5A9D675C" w:rsidR="00894C68" w:rsidRPr="006209CD" w:rsidRDefault="000E63CE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 xml:space="preserve">Diffyg data i ddynodi defnydd uchel a gollyngiadau </w:t>
            </w:r>
          </w:p>
        </w:tc>
        <w:tc>
          <w:tcPr>
            <w:tcW w:w="3018" w:type="dxa"/>
          </w:tcPr>
          <w:p w14:paraId="46B8C983" w14:textId="1B775370" w:rsidR="00894C68" w:rsidRPr="006209CD" w:rsidRDefault="000E63CE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 xml:space="preserve">Gweithredu is-fesuryddion mewn mannau cyflenwi strategol. </w:t>
            </w:r>
          </w:p>
        </w:tc>
        <w:tc>
          <w:tcPr>
            <w:tcW w:w="2126" w:type="dxa"/>
          </w:tcPr>
          <w:p w14:paraId="3A177D35" w14:textId="6C2268AD" w:rsidR="00894C68" w:rsidRPr="006209CD" w:rsidRDefault="000E63CE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 xml:space="preserve">Cynaliadwyedd a Gwasanaethau Technegol a Chydymffurfiaeth </w:t>
            </w:r>
          </w:p>
        </w:tc>
        <w:tc>
          <w:tcPr>
            <w:tcW w:w="3225" w:type="dxa"/>
          </w:tcPr>
          <w:p w14:paraId="322B3332" w14:textId="156442F5" w:rsidR="00894C68" w:rsidRPr="002A2F99" w:rsidRDefault="002A2F99" w:rsidP="00A856F5">
            <w:pPr>
              <w:rPr>
                <w:rFonts w:ascii="Arial" w:hAnsi="Arial" w:cs="Arial"/>
                <w:sz w:val="22"/>
                <w:szCs w:val="22"/>
              </w:rPr>
            </w:pPr>
            <w:r w:rsidRPr="00C6664C">
              <w:rPr>
                <w:rFonts w:ascii="Arial" w:hAnsi="Arial" w:cs="Arial"/>
                <w:sz w:val="22"/>
                <w:szCs w:val="22"/>
                <w:lang w:val="cy-GB"/>
              </w:rPr>
              <w:t xml:space="preserve">Rhagfyr </w:t>
            </w:r>
            <w:r>
              <w:rPr>
                <w:rFonts w:ascii="Arial" w:hAnsi="Arial" w:cs="Arial"/>
                <w:sz w:val="22"/>
                <w:szCs w:val="22"/>
              </w:rPr>
              <w:t>202</w:t>
            </w:r>
            <w:r w:rsidR="0086566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790" w:type="dxa"/>
          </w:tcPr>
          <w:p w14:paraId="3E57CFF1" w14:textId="77777777" w:rsidR="00894C68" w:rsidRPr="00894C68" w:rsidRDefault="00894C68" w:rsidP="006314A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94C68" w:rsidRPr="00560095" w14:paraId="40BABC0A" w14:textId="77777777" w:rsidTr="00751CDB">
        <w:tc>
          <w:tcPr>
            <w:tcW w:w="2789" w:type="dxa"/>
          </w:tcPr>
          <w:p w14:paraId="79EC3DA2" w14:textId="7EB1C19D" w:rsidR="00894C68" w:rsidRPr="006209CD" w:rsidRDefault="000E63CE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 xml:space="preserve">Tapiau’n cael eu gadael i redeg am gyfnodau estynedig </w:t>
            </w:r>
          </w:p>
        </w:tc>
        <w:tc>
          <w:tcPr>
            <w:tcW w:w="3018" w:type="dxa"/>
          </w:tcPr>
          <w:p w14:paraId="770565DC" w14:textId="194714E8" w:rsidR="00894C68" w:rsidRPr="006209CD" w:rsidRDefault="000E63CE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Uwchraddio tapiau cyfredol â thapiau</w:t>
            </w:r>
            <w:r w:rsidR="007F775D" w:rsidRPr="00A856F5">
              <w:rPr>
                <w:rFonts w:ascii="Arial" w:hAnsi="Arial" w:cs="Arial"/>
                <w:sz w:val="22"/>
                <w:szCs w:val="22"/>
                <w:lang w:val="cy-GB"/>
              </w:rPr>
              <w:t xml:space="preserve"> pwyso</w:t>
            </w: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 xml:space="preserve"> /isgoch </w:t>
            </w:r>
          </w:p>
        </w:tc>
        <w:tc>
          <w:tcPr>
            <w:tcW w:w="2126" w:type="dxa"/>
          </w:tcPr>
          <w:p w14:paraId="2521AC6C" w14:textId="44BBFDA0" w:rsidR="00894C68" w:rsidRPr="006209CD" w:rsidRDefault="007F775D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Gwasanaethau Technegol a Chydymffurfiaeth</w:t>
            </w:r>
          </w:p>
        </w:tc>
        <w:tc>
          <w:tcPr>
            <w:tcW w:w="3225" w:type="dxa"/>
          </w:tcPr>
          <w:p w14:paraId="17E07CAF" w14:textId="717E15F6" w:rsidR="00894C68" w:rsidRPr="006209CD" w:rsidRDefault="007F775D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Yn parhau</w:t>
            </w:r>
          </w:p>
        </w:tc>
        <w:tc>
          <w:tcPr>
            <w:tcW w:w="2790" w:type="dxa"/>
          </w:tcPr>
          <w:p w14:paraId="1A1C0A10" w14:textId="77777777" w:rsidR="00894C68" w:rsidRPr="00894C68" w:rsidRDefault="00894C68" w:rsidP="006314A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94C68" w:rsidRPr="00560095" w14:paraId="751B1E23" w14:textId="77777777" w:rsidTr="00751CDB">
        <w:tc>
          <w:tcPr>
            <w:tcW w:w="2789" w:type="dxa"/>
          </w:tcPr>
          <w:p w14:paraId="56CC9643" w14:textId="3FF4F421" w:rsidR="00894C68" w:rsidRPr="006209CD" w:rsidRDefault="007F775D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Arbedion Defnydd Dŵr</w:t>
            </w:r>
          </w:p>
        </w:tc>
        <w:tc>
          <w:tcPr>
            <w:tcW w:w="3018" w:type="dxa"/>
          </w:tcPr>
          <w:p w14:paraId="01AD5EE3" w14:textId="31FA75A5" w:rsidR="00894C68" w:rsidRPr="006209CD" w:rsidRDefault="007F775D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 xml:space="preserve">Archwilio’r isadeiledd presennol, llunio matrics blaenoriaethau i dargedu gwelliannau. </w:t>
            </w:r>
          </w:p>
        </w:tc>
        <w:tc>
          <w:tcPr>
            <w:tcW w:w="2126" w:type="dxa"/>
          </w:tcPr>
          <w:p w14:paraId="731DD612" w14:textId="78DB9A2B" w:rsidR="00894C68" w:rsidRPr="006209CD" w:rsidRDefault="007F775D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Cynaliadwyedd a Gwasanaethau Technegol a Chydymffurfiaeth</w:t>
            </w:r>
          </w:p>
        </w:tc>
        <w:tc>
          <w:tcPr>
            <w:tcW w:w="3225" w:type="dxa"/>
          </w:tcPr>
          <w:p w14:paraId="5AAA65CE" w14:textId="0C835F44" w:rsidR="00894C68" w:rsidRPr="006209CD" w:rsidRDefault="007F775D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 xml:space="preserve">Archwiliad i’w gwblhau erbyn diwedd </w:t>
            </w:r>
            <w:r w:rsidR="002A2F99">
              <w:rPr>
                <w:rFonts w:ascii="Arial" w:hAnsi="Arial" w:cs="Arial"/>
                <w:sz w:val="22"/>
                <w:szCs w:val="22"/>
                <w:lang w:val="cy-GB"/>
              </w:rPr>
              <w:t>Tachwedd</w:t>
            </w: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 xml:space="preserve"> 202</w:t>
            </w:r>
            <w:r w:rsidR="002A2F99">
              <w:rPr>
                <w:rFonts w:ascii="Arial" w:hAnsi="Arial" w:cs="Arial"/>
                <w:sz w:val="22"/>
                <w:szCs w:val="22"/>
                <w:lang w:val="cy-GB"/>
              </w:rPr>
              <w:t>3</w:t>
            </w: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.</w:t>
            </w:r>
          </w:p>
          <w:p w14:paraId="56106494" w14:textId="11CB48C0" w:rsidR="00894C68" w:rsidRPr="006209CD" w:rsidRDefault="007F775D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 xml:space="preserve">Matrics i’w gwblhau er mwyn i’r gwaith ddechrau </w:t>
            </w:r>
            <w:r w:rsidR="0094566C" w:rsidRPr="00C6664C">
              <w:rPr>
                <w:rFonts w:ascii="Arial" w:hAnsi="Arial" w:cs="Arial"/>
                <w:sz w:val="22"/>
                <w:szCs w:val="22"/>
                <w:lang w:val="cy-GB"/>
              </w:rPr>
              <w:t xml:space="preserve">Rhagfyr </w:t>
            </w: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202</w:t>
            </w:r>
            <w:r w:rsidR="002A2F99">
              <w:rPr>
                <w:rFonts w:ascii="Arial" w:hAnsi="Arial" w:cs="Arial"/>
                <w:sz w:val="22"/>
                <w:szCs w:val="22"/>
                <w:lang w:val="cy-GB"/>
              </w:rPr>
              <w:t>4</w:t>
            </w: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 xml:space="preserve">. </w:t>
            </w:r>
          </w:p>
        </w:tc>
        <w:tc>
          <w:tcPr>
            <w:tcW w:w="2790" w:type="dxa"/>
          </w:tcPr>
          <w:p w14:paraId="4DEF6C50" w14:textId="7020B727" w:rsidR="00894C68" w:rsidRPr="006209CD" w:rsidRDefault="007F775D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Lleihad blynyddol o 3% yn y defnydd hyd at uchafswm arbedion o 21%</w:t>
            </w:r>
          </w:p>
        </w:tc>
      </w:tr>
      <w:tr w:rsidR="00894C68" w:rsidRPr="00920DD9" w14:paraId="75F16CBD" w14:textId="77777777" w:rsidTr="00751CDB">
        <w:tc>
          <w:tcPr>
            <w:tcW w:w="2789" w:type="dxa"/>
          </w:tcPr>
          <w:p w14:paraId="2C602631" w14:textId="75AEC230" w:rsidR="00894C68" w:rsidRPr="006209CD" w:rsidRDefault="007F775D" w:rsidP="00A856F5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 xml:space="preserve">Cawodydd llety </w:t>
            </w:r>
          </w:p>
        </w:tc>
        <w:tc>
          <w:tcPr>
            <w:tcW w:w="3018" w:type="dxa"/>
          </w:tcPr>
          <w:p w14:paraId="7FA5FAD7" w14:textId="19B02A39" w:rsidR="00894C68" w:rsidRPr="006209CD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Archwilio’r stoc presennol</w:t>
            </w:r>
          </w:p>
          <w:p w14:paraId="1D951087" w14:textId="2A637076" w:rsidR="00894C68" w:rsidRPr="006209CD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Gosod pennau cawodydd eco. </w:t>
            </w:r>
          </w:p>
        </w:tc>
        <w:tc>
          <w:tcPr>
            <w:tcW w:w="2126" w:type="dxa"/>
          </w:tcPr>
          <w:p w14:paraId="7AA7DFC9" w14:textId="3DF337C8" w:rsidR="00894C68" w:rsidRPr="006209CD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Cynaliadwyedd</w:t>
            </w:r>
          </w:p>
          <w:p w14:paraId="15410C92" w14:textId="10E9F8A2" w:rsidR="00894C68" w:rsidRPr="006209CD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Gwasanaethau Technegol a Chydymffurfiaeth</w:t>
            </w:r>
          </w:p>
        </w:tc>
        <w:tc>
          <w:tcPr>
            <w:tcW w:w="3225" w:type="dxa"/>
          </w:tcPr>
          <w:p w14:paraId="7B8BFBE7" w14:textId="7F6A5DF4" w:rsidR="00894C68" w:rsidRPr="006209CD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Haf 2022</w:t>
            </w:r>
          </w:p>
          <w:p w14:paraId="444BB5F8" w14:textId="46F8C6CB" w:rsidR="00894C68" w:rsidRPr="002A2F99" w:rsidRDefault="002A2F99" w:rsidP="00751CDB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A2F99">
              <w:rPr>
                <w:rFonts w:ascii="Arial" w:hAnsi="Arial" w:cs="Arial"/>
                <w:sz w:val="22"/>
                <w:szCs w:val="22"/>
                <w:lang w:val="cy-GB"/>
              </w:rPr>
              <w:t>Yn parhau gyda gwaith adnewyddu</w:t>
            </w:r>
          </w:p>
        </w:tc>
        <w:tc>
          <w:tcPr>
            <w:tcW w:w="2790" w:type="dxa"/>
          </w:tcPr>
          <w:p w14:paraId="2790B80C" w14:textId="3BBDEBF7" w:rsidR="00894C68" w:rsidRPr="00920DD9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Lleihad yn seiliedig ar ganfyddiadau’r archwiliad </w:t>
            </w:r>
          </w:p>
        </w:tc>
      </w:tr>
      <w:tr w:rsidR="00894C68" w:rsidRPr="00920DD9" w14:paraId="7D084B1D" w14:textId="77777777" w:rsidTr="00751CDB">
        <w:tc>
          <w:tcPr>
            <w:tcW w:w="2789" w:type="dxa"/>
          </w:tcPr>
          <w:p w14:paraId="49E57A55" w14:textId="56AA7EB6" w:rsidR="00894C68" w:rsidRPr="00920DD9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Defnydd drwy fflysio ar gyfer Legionella</w:t>
            </w:r>
          </w:p>
        </w:tc>
        <w:tc>
          <w:tcPr>
            <w:tcW w:w="3018" w:type="dxa"/>
          </w:tcPr>
          <w:p w14:paraId="0392E979" w14:textId="5A308816" w:rsidR="00894C68" w:rsidRPr="00920DD9" w:rsidRDefault="007F775D" w:rsidP="006314A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Datblygu llinell sylfaen defnydd. </w:t>
            </w:r>
            <w:r w:rsidR="00894C68" w:rsidRPr="00920DD9">
              <w:rPr>
                <w:rFonts w:ascii="Arial" w:hAnsi="Arial" w:cs="Arial"/>
                <w:sz w:val="22"/>
                <w:szCs w:val="22"/>
                <w:lang w:val="cy-GB"/>
              </w:rPr>
              <w:t xml:space="preserve"> </w:t>
            </w:r>
          </w:p>
          <w:p w14:paraId="36136B39" w14:textId="26EC9769" w:rsidR="00894C68" w:rsidRPr="00920DD9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Datblygu dilyniant fflysio yn unol â’r cynllun plymio er mwyn lleihau amser rhedeg tapiau </w:t>
            </w:r>
          </w:p>
        </w:tc>
        <w:tc>
          <w:tcPr>
            <w:tcW w:w="2126" w:type="dxa"/>
          </w:tcPr>
          <w:p w14:paraId="22054040" w14:textId="12167D17" w:rsidR="00894C68" w:rsidRPr="006209CD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Cynaliadwyedd</w:t>
            </w:r>
          </w:p>
          <w:p w14:paraId="3E7EA939" w14:textId="77777777" w:rsidR="00894C68" w:rsidRPr="00894C68" w:rsidRDefault="00894C68" w:rsidP="006314A0">
            <w:pPr>
              <w:rPr>
                <w:rFonts w:ascii="Arial" w:hAnsi="Arial" w:cs="Arial"/>
                <w:sz w:val="22"/>
                <w:szCs w:val="22"/>
              </w:rPr>
            </w:pPr>
          </w:p>
          <w:p w14:paraId="1C2EBE9C" w14:textId="68BDF8ED" w:rsidR="00894C68" w:rsidRPr="006209CD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Cydymffurfiaeth</w:t>
            </w:r>
          </w:p>
        </w:tc>
        <w:tc>
          <w:tcPr>
            <w:tcW w:w="3225" w:type="dxa"/>
          </w:tcPr>
          <w:p w14:paraId="4853246A" w14:textId="3079B6B8" w:rsidR="00894C68" w:rsidRPr="006209CD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Mai 2023</w:t>
            </w:r>
          </w:p>
          <w:p w14:paraId="38A8C3C2" w14:textId="77777777" w:rsidR="00894C68" w:rsidRPr="00894C68" w:rsidRDefault="00894C68" w:rsidP="006314A0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6ACDBB" w14:textId="01420E33" w:rsidR="00894C68" w:rsidRPr="006209CD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Fflysio mewn dilyniant: </w:t>
            </w:r>
            <w:r w:rsidR="00894C68" w:rsidRPr="006209C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Gorffennaf 202</w:t>
            </w:r>
            <w:r w:rsidR="002A2F99">
              <w:rPr>
                <w:rFonts w:ascii="Arial" w:hAnsi="Arial" w:cs="Arial"/>
                <w:sz w:val="22"/>
                <w:szCs w:val="22"/>
                <w:lang w:val="cy-GB"/>
              </w:rPr>
              <w:t>3</w:t>
            </w:r>
          </w:p>
          <w:p w14:paraId="263441E5" w14:textId="5FB4CFCB" w:rsidR="00894C68" w:rsidRDefault="007F775D" w:rsidP="00751CDB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Diagramau fflysio M</w:t>
            </w:r>
            <w:r w:rsidR="00933B5B">
              <w:rPr>
                <w:rFonts w:ascii="Arial" w:hAnsi="Arial" w:cs="Arial"/>
                <w:sz w:val="22"/>
                <w:szCs w:val="22"/>
                <w:lang w:val="cy-GB"/>
              </w:rPr>
              <w:t>edi</w:t>
            </w: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 2023</w:t>
            </w:r>
            <w:r w:rsidR="00175716">
              <w:rPr>
                <w:rFonts w:ascii="Arial" w:hAnsi="Arial" w:cs="Arial"/>
                <w:sz w:val="22"/>
                <w:szCs w:val="22"/>
                <w:lang w:val="cy-GB"/>
              </w:rPr>
              <w:t xml:space="preserve"> </w:t>
            </w:r>
          </w:p>
          <w:p w14:paraId="53229A63" w14:textId="4808AB79" w:rsidR="00175716" w:rsidRDefault="00DB7E62" w:rsidP="00751CDB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>
              <w:rPr>
                <w:rFonts w:ascii="Arial" w:hAnsi="Arial" w:cs="Arial"/>
                <w:sz w:val="22"/>
                <w:szCs w:val="22"/>
                <w:lang w:val="cy-GB"/>
              </w:rPr>
              <w:t xml:space="preserve"> Yn Parhau</w:t>
            </w:r>
          </w:p>
          <w:p w14:paraId="085B28D9" w14:textId="77777777" w:rsidR="00175716" w:rsidRDefault="00175716" w:rsidP="00751CDB">
            <w:pPr>
              <w:rPr>
                <w:rFonts w:ascii="Arial" w:hAnsi="Arial" w:cs="Arial"/>
                <w:color w:val="FFFFFF"/>
                <w:sz w:val="22"/>
                <w:szCs w:val="22"/>
                <w:lang w:val="cy-GB"/>
              </w:rPr>
            </w:pPr>
          </w:p>
          <w:p w14:paraId="45635A1F" w14:textId="2ADD1B3D" w:rsidR="00175716" w:rsidRPr="006209CD" w:rsidRDefault="00175716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2790" w:type="dxa"/>
          </w:tcPr>
          <w:p w14:paraId="0F853347" w14:textId="3A30EF2F" w:rsidR="00894C68" w:rsidRPr="00920DD9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  <w:lang w:val="es-ES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Lleihad o 40% yn y llinell sylfaen a bennir. </w:t>
            </w:r>
          </w:p>
          <w:p w14:paraId="040CE05F" w14:textId="77777777" w:rsidR="00894C68" w:rsidRPr="00920DD9" w:rsidRDefault="00894C68" w:rsidP="006314A0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894C68" w:rsidRPr="00560095" w14:paraId="69394211" w14:textId="77777777" w:rsidTr="00751CDB">
        <w:tc>
          <w:tcPr>
            <w:tcW w:w="2789" w:type="dxa"/>
          </w:tcPr>
          <w:p w14:paraId="423696FD" w14:textId="063D47E6" w:rsidR="00894C68" w:rsidRPr="00920DD9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  <w:lang w:val="es-ES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Dŵr safon yfed a driniwyd ar gyfer cynnal y tiroedd </w:t>
            </w:r>
          </w:p>
        </w:tc>
        <w:tc>
          <w:tcPr>
            <w:tcW w:w="3018" w:type="dxa"/>
          </w:tcPr>
          <w:p w14:paraId="434B40B3" w14:textId="1AD4FA26" w:rsidR="00894C68" w:rsidRPr="00920DD9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  <w:lang w:val="es-ES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Casgenni dŵr a hidlyddion dŵr glaw ar gyfer storio dŵr i’r tiroedd a dyfrio drwy ddiferion</w:t>
            </w:r>
            <w:r w:rsidR="00751CDB" w:rsidRPr="00751CDB">
              <w:rPr>
                <w:rFonts w:ascii="Arial" w:hAnsi="Arial" w:cs="Arial"/>
                <w:sz w:val="22"/>
                <w:szCs w:val="22"/>
                <w:lang w:val="cy-GB"/>
              </w:rPr>
              <w:t>.</w:t>
            </w:r>
          </w:p>
        </w:tc>
        <w:tc>
          <w:tcPr>
            <w:tcW w:w="2126" w:type="dxa"/>
          </w:tcPr>
          <w:p w14:paraId="38FDF63C" w14:textId="01044605" w:rsidR="00894C68" w:rsidRPr="006209CD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Cynaliadwyedd</w:t>
            </w:r>
          </w:p>
          <w:p w14:paraId="01DC2229" w14:textId="1C384A5F" w:rsidR="00894C68" w:rsidRPr="006209CD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Tiroedd</w:t>
            </w:r>
          </w:p>
        </w:tc>
        <w:tc>
          <w:tcPr>
            <w:tcW w:w="3225" w:type="dxa"/>
          </w:tcPr>
          <w:p w14:paraId="75172182" w14:textId="3A1186AE" w:rsidR="00894C68" w:rsidRPr="006209CD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Ebrill 202</w:t>
            </w:r>
            <w:r w:rsidR="00933B5B">
              <w:rPr>
                <w:rFonts w:ascii="Arial" w:hAnsi="Arial" w:cs="Arial"/>
                <w:sz w:val="22"/>
                <w:szCs w:val="22"/>
                <w:lang w:val="cy-GB"/>
              </w:rPr>
              <w:t>4</w:t>
            </w:r>
          </w:p>
        </w:tc>
        <w:tc>
          <w:tcPr>
            <w:tcW w:w="2790" w:type="dxa"/>
          </w:tcPr>
          <w:p w14:paraId="136D754A" w14:textId="18072445" w:rsidR="00894C68" w:rsidRPr="006209CD" w:rsidRDefault="007F775D" w:rsidP="00751CDB">
            <w:pPr>
              <w:rPr>
                <w:color w:val="FFFFFF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Bydd </w:t>
            </w:r>
            <w:r w:rsidR="00933B5B">
              <w:rPr>
                <w:rFonts w:ascii="Arial" w:hAnsi="Arial" w:cs="Arial"/>
                <w:sz w:val="22"/>
                <w:szCs w:val="22"/>
                <w:lang w:val="cy-GB"/>
              </w:rPr>
              <w:t>7</w:t>
            </w: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0% o ddŵr i’r tiroedd yn dod o ddŵr glaw</w:t>
            </w:r>
          </w:p>
        </w:tc>
      </w:tr>
      <w:tr w:rsidR="00894C68" w:rsidRPr="00E31DC9" w14:paraId="2FF2DF2A" w14:textId="77777777" w:rsidTr="00751CDB">
        <w:tc>
          <w:tcPr>
            <w:tcW w:w="2789" w:type="dxa"/>
          </w:tcPr>
          <w:p w14:paraId="54A86A21" w14:textId="2245DEAD" w:rsidR="00894C68" w:rsidRPr="006209CD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Addysg arbed dŵr </w:t>
            </w:r>
          </w:p>
        </w:tc>
        <w:tc>
          <w:tcPr>
            <w:tcW w:w="3018" w:type="dxa"/>
          </w:tcPr>
          <w:p w14:paraId="5BFC59AA" w14:textId="54D0823E" w:rsidR="00894C68" w:rsidRPr="006209CD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Ymgyrch addysg i dynnu sylw at bwysigrwydd ymddygiad personol o ran defnyddio dŵr.</w:t>
            </w:r>
          </w:p>
          <w:p w14:paraId="7B08BB40" w14:textId="77777777" w:rsidR="00894C68" w:rsidRPr="00894C68" w:rsidRDefault="00894C68" w:rsidP="006314A0">
            <w:pPr>
              <w:rPr>
                <w:rFonts w:ascii="Arial" w:hAnsi="Arial" w:cs="Arial"/>
                <w:sz w:val="22"/>
                <w:szCs w:val="22"/>
              </w:rPr>
            </w:pPr>
          </w:p>
          <w:p w14:paraId="1904870E" w14:textId="45443862" w:rsidR="00894C68" w:rsidRPr="006209CD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Wythnos Arbed Dŵr</w:t>
            </w:r>
          </w:p>
        </w:tc>
        <w:tc>
          <w:tcPr>
            <w:tcW w:w="2126" w:type="dxa"/>
          </w:tcPr>
          <w:p w14:paraId="5DBDE0DA" w14:textId="11B5C53A" w:rsidR="00894C68" w:rsidRPr="006209CD" w:rsidRDefault="007F775D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lastRenderedPageBreak/>
              <w:t>Cynaliadwyedd</w:t>
            </w:r>
          </w:p>
        </w:tc>
        <w:tc>
          <w:tcPr>
            <w:tcW w:w="3225" w:type="dxa"/>
          </w:tcPr>
          <w:p w14:paraId="5867F0F2" w14:textId="3B635E5C" w:rsidR="00894C68" w:rsidRPr="006209CD" w:rsidRDefault="00933B5B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cy-GB"/>
              </w:rPr>
              <w:t>Hydref</w:t>
            </w:r>
            <w:r w:rsidR="00B651D5"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 202</w:t>
            </w:r>
            <w:r>
              <w:rPr>
                <w:rFonts w:ascii="Arial" w:hAnsi="Arial" w:cs="Arial"/>
                <w:sz w:val="22"/>
                <w:szCs w:val="22"/>
                <w:lang w:val="cy-GB"/>
              </w:rPr>
              <w:t>3</w:t>
            </w:r>
          </w:p>
          <w:p w14:paraId="26936761" w14:textId="77777777" w:rsidR="00894C68" w:rsidRPr="00894C68" w:rsidRDefault="00894C68" w:rsidP="006314A0">
            <w:pPr>
              <w:rPr>
                <w:rFonts w:ascii="Arial" w:hAnsi="Arial" w:cs="Arial"/>
                <w:sz w:val="22"/>
                <w:szCs w:val="22"/>
              </w:rPr>
            </w:pPr>
          </w:p>
          <w:p w14:paraId="7FF1CA8D" w14:textId="77777777" w:rsidR="00894C68" w:rsidRPr="00894C68" w:rsidRDefault="00894C68" w:rsidP="006314A0">
            <w:pPr>
              <w:rPr>
                <w:rFonts w:ascii="Arial" w:hAnsi="Arial" w:cs="Arial"/>
                <w:sz w:val="22"/>
                <w:szCs w:val="22"/>
              </w:rPr>
            </w:pPr>
          </w:p>
          <w:p w14:paraId="79F48D03" w14:textId="77777777" w:rsidR="00894C68" w:rsidRPr="00894C68" w:rsidRDefault="00894C68" w:rsidP="006314A0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3F1630" w14:textId="4CF24630" w:rsidR="544C9D59" w:rsidRDefault="544C9D59" w:rsidP="544C9D59">
            <w:pPr>
              <w:rPr>
                <w:rFonts w:ascii="Arial" w:hAnsi="Arial" w:cs="Arial"/>
                <w:sz w:val="22"/>
                <w:szCs w:val="22"/>
              </w:rPr>
            </w:pPr>
          </w:p>
          <w:p w14:paraId="6E620867" w14:textId="06EDE630" w:rsidR="00894C68" w:rsidRPr="006209CD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Mai 202</w:t>
            </w:r>
            <w:r w:rsidR="00933B5B">
              <w:rPr>
                <w:rFonts w:ascii="Arial" w:hAnsi="Arial" w:cs="Arial"/>
                <w:sz w:val="22"/>
                <w:szCs w:val="22"/>
                <w:lang w:val="cy-GB"/>
              </w:rPr>
              <w:t>4</w:t>
            </w:r>
          </w:p>
        </w:tc>
        <w:tc>
          <w:tcPr>
            <w:tcW w:w="2790" w:type="dxa"/>
          </w:tcPr>
          <w:p w14:paraId="41E95872" w14:textId="798E1C19" w:rsidR="00894C68" w:rsidRPr="00894C68" w:rsidRDefault="00487F75" w:rsidP="006314A0">
            <w:pPr>
              <w:rPr>
                <w:rFonts w:ascii="Arial" w:hAnsi="Arial" w:cs="Arial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lastRenderedPageBreak/>
              <w:t>Yn parhau</w:t>
            </w:r>
          </w:p>
        </w:tc>
      </w:tr>
      <w:tr w:rsidR="00894C68" w:rsidRPr="00560095" w14:paraId="3A745CEA" w14:textId="77777777" w:rsidTr="00751CDB">
        <w:tc>
          <w:tcPr>
            <w:tcW w:w="2789" w:type="dxa"/>
          </w:tcPr>
          <w:p w14:paraId="13680841" w14:textId="79B65D22" w:rsidR="00894C68" w:rsidRPr="006209CD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Ail-lenwi dŵr daear a lleihau llif trostir </w:t>
            </w:r>
          </w:p>
        </w:tc>
        <w:tc>
          <w:tcPr>
            <w:tcW w:w="3018" w:type="dxa"/>
          </w:tcPr>
          <w:p w14:paraId="19116FB8" w14:textId="3422ED18" w:rsidR="00894C68" w:rsidRPr="006209CD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Datblygu 2 bwll naturiol yng Nghaerfyrddin i helpu </w:t>
            </w:r>
            <w:r w:rsidR="00751CDB"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i </w:t>
            </w: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ail-lenwi dŵr daear a gweithredu’n fyffer i lif trostir yn ystod achlysuron gla</w:t>
            </w:r>
            <w:r w:rsidR="00751CDB" w:rsidRPr="00751CDB">
              <w:rPr>
                <w:rFonts w:ascii="Arial" w:hAnsi="Arial" w:cs="Arial"/>
                <w:sz w:val="22"/>
                <w:szCs w:val="22"/>
                <w:lang w:val="cy-GB"/>
              </w:rPr>
              <w:t>wiad uchel</w:t>
            </w: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. </w:t>
            </w:r>
          </w:p>
        </w:tc>
        <w:tc>
          <w:tcPr>
            <w:tcW w:w="2126" w:type="dxa"/>
          </w:tcPr>
          <w:p w14:paraId="4CF7B1F8" w14:textId="6CDCD993" w:rsidR="00894C68" w:rsidRPr="006209CD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Prosiectau</w:t>
            </w:r>
          </w:p>
        </w:tc>
        <w:tc>
          <w:tcPr>
            <w:tcW w:w="3225" w:type="dxa"/>
          </w:tcPr>
          <w:p w14:paraId="557365E9" w14:textId="75F02F87" w:rsidR="00894C68" w:rsidRPr="00870D61" w:rsidRDefault="00B651D5" w:rsidP="00870D61">
            <w:pPr>
              <w:pStyle w:val="HTMLPreformatted"/>
              <w:shd w:val="clear" w:color="auto" w:fill="F8F9FA"/>
              <w:spacing w:line="540" w:lineRule="atLeast"/>
              <w:rPr>
                <w:rFonts w:ascii="Arial" w:hAnsi="Arial" w:cs="Arial"/>
                <w:color w:val="FFFFFF"/>
                <w:sz w:val="22"/>
                <w:szCs w:val="22"/>
                <w:lang w:val="es-ES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Ebrill 2023</w:t>
            </w:r>
            <w:r w:rsidR="00933B5B">
              <w:rPr>
                <w:rFonts w:ascii="Arial" w:hAnsi="Arial" w:cs="Arial"/>
                <w:sz w:val="22"/>
                <w:szCs w:val="22"/>
                <w:lang w:val="cy-GB"/>
              </w:rPr>
              <w:t xml:space="preserve"> wedi’i ohirio tan </w:t>
            </w:r>
            <w:r w:rsidR="00870D61">
              <w:rPr>
                <w:rFonts w:ascii="Arial" w:hAnsi="Arial" w:cs="Arial"/>
                <w:sz w:val="22"/>
                <w:szCs w:val="22"/>
                <w:lang w:val="cy-GB"/>
              </w:rPr>
              <w:t xml:space="preserve">Mehefin </w:t>
            </w:r>
            <w:r w:rsidR="00933B5B">
              <w:rPr>
                <w:rFonts w:ascii="Arial" w:hAnsi="Arial" w:cs="Arial"/>
                <w:sz w:val="22"/>
                <w:szCs w:val="22"/>
                <w:lang w:val="cy-GB"/>
              </w:rPr>
              <w:t>2024</w:t>
            </w:r>
          </w:p>
        </w:tc>
        <w:tc>
          <w:tcPr>
            <w:tcW w:w="2790" w:type="dxa"/>
          </w:tcPr>
          <w:p w14:paraId="47198E49" w14:textId="569F9BFC" w:rsidR="00894C68" w:rsidRPr="00894C68" w:rsidRDefault="00487F75" w:rsidP="006314A0">
            <w:pPr>
              <w:rPr>
                <w:rFonts w:ascii="Arial" w:hAnsi="Arial" w:cs="Arial"/>
                <w:sz w:val="22"/>
                <w:szCs w:val="22"/>
              </w:rPr>
            </w:pP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Yn parh</w:t>
            </w:r>
            <w:r w:rsidR="00946322">
              <w:rPr>
                <w:rFonts w:ascii="Arial" w:hAnsi="Arial" w:cs="Arial"/>
                <w:sz w:val="22"/>
                <w:szCs w:val="22"/>
                <w:lang w:val="cy-GB"/>
              </w:rPr>
              <w:t>J</w:t>
            </w:r>
            <w:r w:rsidRPr="00A856F5">
              <w:rPr>
                <w:rFonts w:ascii="Arial" w:hAnsi="Arial" w:cs="Arial"/>
                <w:sz w:val="22"/>
                <w:szCs w:val="22"/>
                <w:lang w:val="cy-GB"/>
              </w:rPr>
              <w:t>au</w:t>
            </w:r>
          </w:p>
        </w:tc>
      </w:tr>
      <w:tr w:rsidR="00894C68" w:rsidRPr="00560095" w14:paraId="459D43CE" w14:textId="77777777" w:rsidTr="00751CDB">
        <w:tc>
          <w:tcPr>
            <w:tcW w:w="2789" w:type="dxa"/>
          </w:tcPr>
          <w:p w14:paraId="1D1D410C" w14:textId="4C793D9D" w:rsidR="00894C68" w:rsidRPr="00920DD9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  <w:lang w:val="it-IT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Diffyg data graddfa ddefnydd y llety </w:t>
            </w:r>
          </w:p>
        </w:tc>
        <w:tc>
          <w:tcPr>
            <w:tcW w:w="3018" w:type="dxa"/>
          </w:tcPr>
          <w:p w14:paraId="06551A24" w14:textId="6DC26956" w:rsidR="00894C68" w:rsidRPr="00920DD9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  <w:lang w:val="it-IT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Datblygu llinell sylfaen CALl i’r llety. </w:t>
            </w:r>
          </w:p>
          <w:p w14:paraId="09D89413" w14:textId="57BCCB05" w:rsidR="00894C68" w:rsidRPr="006209CD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Defnyddio is-fesuryddion i gr</w:t>
            </w:r>
            <w:r w:rsidR="00751CDB" w:rsidRPr="00751CDB">
              <w:rPr>
                <w:rFonts w:ascii="Arial" w:hAnsi="Arial" w:cs="Arial"/>
                <w:sz w:val="22"/>
                <w:szCs w:val="22"/>
                <w:lang w:val="cy-GB"/>
              </w:rPr>
              <w:t>e</w:t>
            </w: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u cardiau sgôr dŵr</w:t>
            </w:r>
          </w:p>
        </w:tc>
        <w:tc>
          <w:tcPr>
            <w:tcW w:w="2126" w:type="dxa"/>
          </w:tcPr>
          <w:p w14:paraId="54B54AD5" w14:textId="321CE635" w:rsidR="00894C68" w:rsidRPr="006209CD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Cynaliadwyedd</w:t>
            </w:r>
          </w:p>
        </w:tc>
        <w:tc>
          <w:tcPr>
            <w:tcW w:w="3225" w:type="dxa"/>
          </w:tcPr>
          <w:p w14:paraId="4A04B47B" w14:textId="4E8CBE6B" w:rsidR="00894C68" w:rsidRPr="006209CD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Awst 2023</w:t>
            </w:r>
          </w:p>
          <w:p w14:paraId="318CAA20" w14:textId="77777777" w:rsidR="00894C68" w:rsidRPr="00894C68" w:rsidRDefault="00894C68" w:rsidP="006314A0">
            <w:pPr>
              <w:rPr>
                <w:rFonts w:ascii="Arial" w:hAnsi="Arial" w:cs="Arial"/>
                <w:sz w:val="22"/>
                <w:szCs w:val="22"/>
              </w:rPr>
            </w:pPr>
          </w:p>
          <w:p w14:paraId="7C67667D" w14:textId="72A7AEE7" w:rsidR="00894C68" w:rsidRPr="006209CD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Medi 202</w:t>
            </w:r>
            <w:r w:rsidR="00377C41">
              <w:rPr>
                <w:rFonts w:ascii="Arial" w:hAnsi="Arial" w:cs="Arial"/>
                <w:sz w:val="22"/>
                <w:szCs w:val="22"/>
                <w:lang w:val="cy-GB"/>
              </w:rPr>
              <w:t>4</w:t>
            </w:r>
          </w:p>
        </w:tc>
        <w:tc>
          <w:tcPr>
            <w:tcW w:w="2790" w:type="dxa"/>
          </w:tcPr>
          <w:p w14:paraId="25D3B396" w14:textId="77777777" w:rsidR="00894C68" w:rsidRPr="00894C68" w:rsidRDefault="00894C68" w:rsidP="006314A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94C68" w:rsidRPr="00560095" w14:paraId="0A1B530D" w14:textId="77777777" w:rsidTr="00751CDB">
        <w:tc>
          <w:tcPr>
            <w:tcW w:w="2789" w:type="dxa"/>
          </w:tcPr>
          <w:p w14:paraId="3D3F0629" w14:textId="42C0878C" w:rsidR="00894C68" w:rsidRPr="006209CD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Golchi llestri â llaw yn y llety’n arwain at ddefnydd uchel </w:t>
            </w:r>
          </w:p>
        </w:tc>
        <w:tc>
          <w:tcPr>
            <w:tcW w:w="3018" w:type="dxa"/>
          </w:tcPr>
          <w:p w14:paraId="35DC21F2" w14:textId="40EFB103" w:rsidR="00894C68" w:rsidRPr="006209CD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Gosod peiriannau golchi llestri yn y llety</w:t>
            </w:r>
          </w:p>
        </w:tc>
        <w:tc>
          <w:tcPr>
            <w:tcW w:w="2126" w:type="dxa"/>
          </w:tcPr>
          <w:p w14:paraId="590F0C97" w14:textId="6799A33C" w:rsidR="00894C68" w:rsidRPr="006209CD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Cydymffurfiaeth Dechnegol </w:t>
            </w:r>
          </w:p>
        </w:tc>
        <w:tc>
          <w:tcPr>
            <w:tcW w:w="3225" w:type="dxa"/>
          </w:tcPr>
          <w:p w14:paraId="3162E83B" w14:textId="17DE50DD" w:rsidR="00894C68" w:rsidRPr="006209CD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Medi 2023</w:t>
            </w:r>
          </w:p>
        </w:tc>
        <w:tc>
          <w:tcPr>
            <w:tcW w:w="2790" w:type="dxa"/>
          </w:tcPr>
          <w:p w14:paraId="3A73DE13" w14:textId="593AA770" w:rsidR="00894C68" w:rsidRPr="006209CD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Lleihad o 50% yn y defnydd cyfredol yng ngheginau myfyrwyr. </w:t>
            </w:r>
          </w:p>
        </w:tc>
      </w:tr>
      <w:tr w:rsidR="00894C68" w:rsidRPr="00560095" w14:paraId="11302ABB" w14:textId="77777777" w:rsidTr="00751CDB">
        <w:tc>
          <w:tcPr>
            <w:tcW w:w="2789" w:type="dxa"/>
          </w:tcPr>
          <w:p w14:paraId="554DCC86" w14:textId="5248AEB2" w:rsidR="00894C68" w:rsidRPr="006209CD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Mae dŵr gwastraff cyfredol yn amcangyfrif yn seiliedig ar y cyflenwad sy’n dod i mewn. </w:t>
            </w:r>
          </w:p>
        </w:tc>
        <w:tc>
          <w:tcPr>
            <w:tcW w:w="3018" w:type="dxa"/>
          </w:tcPr>
          <w:p w14:paraId="24AC105D" w14:textId="6B22FB54" w:rsidR="00894C68" w:rsidRPr="006209CD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Edrych ar y system ddraenio a datblygu gorsaf fesur dŵr gwastraff </w:t>
            </w:r>
            <w:r w:rsidR="00751CDB" w:rsidRPr="00751CDB">
              <w:rPr>
                <w:rFonts w:ascii="Arial" w:hAnsi="Arial" w:cs="Arial"/>
                <w:sz w:val="22"/>
                <w:szCs w:val="22"/>
                <w:lang w:val="cy-GB"/>
              </w:rPr>
              <w:t>er mwyn</w:t>
            </w: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 datblygu llinell sylfaen. </w:t>
            </w:r>
          </w:p>
        </w:tc>
        <w:tc>
          <w:tcPr>
            <w:tcW w:w="2126" w:type="dxa"/>
          </w:tcPr>
          <w:p w14:paraId="77FC97E6" w14:textId="726D6467" w:rsidR="00894C68" w:rsidRPr="006209CD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Cynaliadwyedd</w:t>
            </w:r>
          </w:p>
          <w:p w14:paraId="305C43C6" w14:textId="63FDD8AE" w:rsidR="00894C68" w:rsidRPr="006209CD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Cydymffurfiaeth Dechnegol</w:t>
            </w:r>
          </w:p>
        </w:tc>
        <w:tc>
          <w:tcPr>
            <w:tcW w:w="3225" w:type="dxa"/>
          </w:tcPr>
          <w:p w14:paraId="5EA0C816" w14:textId="572C5B96" w:rsidR="00894C68" w:rsidRPr="006209CD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>Awst 2023</w:t>
            </w:r>
          </w:p>
        </w:tc>
        <w:tc>
          <w:tcPr>
            <w:tcW w:w="2790" w:type="dxa"/>
          </w:tcPr>
          <w:p w14:paraId="5928E6EE" w14:textId="4B3E677E" w:rsidR="00894C68" w:rsidRPr="006209CD" w:rsidRDefault="00B651D5" w:rsidP="00751CDB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751CDB">
              <w:rPr>
                <w:rFonts w:ascii="Arial" w:hAnsi="Arial" w:cs="Arial"/>
                <w:sz w:val="22"/>
                <w:szCs w:val="22"/>
                <w:lang w:val="cy-GB"/>
              </w:rPr>
              <w:t xml:space="preserve">Ffigurau cywir a fesurir ar gyfer dŵr gwastraff. </w:t>
            </w:r>
          </w:p>
        </w:tc>
      </w:tr>
    </w:tbl>
    <w:p w14:paraId="3B2C62A1" w14:textId="67E2A5E7" w:rsidR="00894C68" w:rsidRPr="008C1F2B" w:rsidRDefault="00894C68" w:rsidP="008C1F2B">
      <w:pPr>
        <w:rPr>
          <w:rFonts w:ascii="Arial" w:hAnsi="Arial" w:cs="Arial"/>
          <w:sz w:val="22"/>
          <w:szCs w:val="22"/>
        </w:rPr>
        <w:sectPr w:rsidR="00894C68" w:rsidRPr="008C1F2B" w:rsidSect="001F66D2">
          <w:pgSz w:w="16838" w:h="11906" w:orient="landscape"/>
          <w:pgMar w:top="1440" w:right="1440" w:bottom="1440" w:left="1440" w:header="709" w:footer="709" w:gutter="0"/>
          <w:pgNumType w:start="0"/>
          <w:cols w:space="708"/>
          <w:titlePg/>
          <w:docGrid w:linePitch="360"/>
        </w:sectPr>
      </w:pPr>
    </w:p>
    <w:p w14:paraId="4BDA3791" w14:textId="77777777" w:rsidR="008C1F2B" w:rsidRDefault="008C1F2B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br w:type="page"/>
      </w:r>
    </w:p>
    <w:p w14:paraId="0D92A074" w14:textId="77777777" w:rsidR="00590E4C" w:rsidRPr="00290BD5" w:rsidRDefault="00682E7D" w:rsidP="00290BD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58242" behindDoc="1" locked="0" layoutInCell="1" allowOverlap="1" wp14:anchorId="096ED324" wp14:editId="5B604697">
            <wp:simplePos x="0" y="0"/>
            <wp:positionH relativeFrom="column">
              <wp:posOffset>-930166</wp:posOffset>
            </wp:positionH>
            <wp:positionV relativeFrom="paragraph">
              <wp:posOffset>-914400</wp:posOffset>
            </wp:positionV>
            <wp:extent cx="7579204" cy="10720552"/>
            <wp:effectExtent l="0" t="0" r="317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cy_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14" cy="1071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0E4C" w:rsidRPr="00290BD5" w:rsidSect="001F66D2">
      <w:headerReference w:type="first" r:id="rId1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F4ED1" w14:textId="77777777" w:rsidR="001F66D2" w:rsidRDefault="001F66D2" w:rsidP="00290BD5">
      <w:r>
        <w:separator/>
      </w:r>
    </w:p>
  </w:endnote>
  <w:endnote w:type="continuationSeparator" w:id="0">
    <w:p w14:paraId="052C49E3" w14:textId="77777777" w:rsidR="001F66D2" w:rsidRDefault="001F66D2" w:rsidP="00290BD5">
      <w:r>
        <w:continuationSeparator/>
      </w:r>
    </w:p>
  </w:endnote>
  <w:endnote w:type="continuationNotice" w:id="1">
    <w:p w14:paraId="22068659" w14:textId="77777777" w:rsidR="001F66D2" w:rsidRDefault="001F66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  <w:lang w:val="cy-GB"/>
      </w:rPr>
      <w:id w:val="-1686661216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0"/>
            <w:szCs w:val="20"/>
            <w:lang w:val="cy-GB"/>
          </w:rPr>
          <w:id w:val="-1669238322"/>
          <w:docPartObj>
            <w:docPartGallery w:val="Page Numbers (Top of Page)"/>
            <w:docPartUnique/>
          </w:docPartObj>
        </w:sdtPr>
        <w:sdtContent>
          <w:p w14:paraId="1F70F7CC" w14:textId="77777777" w:rsidR="00C028CC" w:rsidRPr="00DB43E4" w:rsidRDefault="00C028CC">
            <w:pPr>
              <w:pStyle w:val="Footer"/>
              <w:jc w:val="center"/>
              <w:rPr>
                <w:rFonts w:ascii="Arial" w:hAnsi="Arial" w:cs="Arial"/>
                <w:sz w:val="20"/>
                <w:szCs w:val="20"/>
                <w:lang w:val="cy-GB"/>
              </w:rPr>
            </w:pPr>
          </w:p>
          <w:p w14:paraId="4BDF1544" w14:textId="04697F6C" w:rsidR="00C028CC" w:rsidRPr="00DB43E4" w:rsidRDefault="00C028CC" w:rsidP="00C028CC">
            <w:pPr>
              <w:pStyle w:val="Footer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DB43E4">
              <w:rPr>
                <w:rFonts w:ascii="Arial" w:hAnsi="Arial" w:cs="Arial"/>
                <w:sz w:val="20"/>
                <w:szCs w:val="20"/>
                <w:lang w:val="cy-GB"/>
              </w:rPr>
              <w:t>L</w:t>
            </w:r>
            <w:r w:rsidR="00DB43E4" w:rsidRPr="00DB43E4">
              <w:rPr>
                <w:rFonts w:ascii="Arial" w:hAnsi="Arial" w:cs="Arial"/>
                <w:sz w:val="20"/>
                <w:szCs w:val="20"/>
                <w:lang w:val="cy-GB"/>
              </w:rPr>
              <w:t>le</w:t>
            </w:r>
            <w:r w:rsidRPr="00DB43E4">
              <w:rPr>
                <w:rFonts w:ascii="Arial" w:hAnsi="Arial" w:cs="Arial"/>
                <w:sz w:val="20"/>
                <w:szCs w:val="20"/>
                <w:lang w:val="cy-GB"/>
              </w:rPr>
              <w:t>o</w:t>
            </w:r>
            <w:r w:rsidR="00DB43E4" w:rsidRPr="00DB43E4">
              <w:rPr>
                <w:rFonts w:ascii="Arial" w:hAnsi="Arial" w:cs="Arial"/>
                <w:sz w:val="20"/>
                <w:szCs w:val="20"/>
                <w:lang w:val="cy-GB"/>
              </w:rPr>
              <w:t>liad y ddogfen</w:t>
            </w:r>
            <w:r w:rsidRPr="00DB43E4">
              <w:rPr>
                <w:rFonts w:ascii="Arial" w:hAnsi="Arial" w:cs="Arial"/>
                <w:sz w:val="20"/>
                <w:szCs w:val="20"/>
                <w:lang w:val="cy-GB"/>
              </w:rPr>
              <w:t xml:space="preserve">: </w:t>
            </w:r>
            <w:r w:rsidR="00A952F2" w:rsidRPr="00DB43E4">
              <w:rPr>
                <w:rStyle w:val="Hyperlink"/>
                <w:rFonts w:ascii="Arial" w:hAnsi="Arial" w:cs="Arial"/>
                <w:color w:val="auto"/>
                <w:sz w:val="20"/>
                <w:szCs w:val="20"/>
                <w:lang w:val="cy-GB"/>
              </w:rPr>
              <w:t>https://uwtsd.ac.uk/sustainability/sustainability-strategies-and-policies/</w:t>
            </w:r>
          </w:p>
          <w:p w14:paraId="483FA878" w14:textId="3F2DC903" w:rsidR="00590E4C" w:rsidRPr="00DB43E4" w:rsidRDefault="00DB43E4">
            <w:pPr>
              <w:pStyle w:val="Footer"/>
              <w:jc w:val="center"/>
              <w:rPr>
                <w:rFonts w:ascii="Arial" w:hAnsi="Arial" w:cs="Arial"/>
                <w:sz w:val="20"/>
                <w:szCs w:val="20"/>
                <w:lang w:val="cy-GB"/>
              </w:rPr>
            </w:pPr>
            <w:r w:rsidRPr="00DB43E4">
              <w:rPr>
                <w:rFonts w:ascii="Arial" w:hAnsi="Arial" w:cs="Arial"/>
                <w:sz w:val="20"/>
                <w:szCs w:val="20"/>
                <w:lang w:val="cy-GB"/>
              </w:rPr>
              <w:t>Tudalen</w:t>
            </w:r>
            <w:r w:rsidR="00590E4C" w:rsidRPr="00DB43E4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r w:rsidR="00590E4C" w:rsidRPr="00DB43E4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fldChar w:fldCharType="begin"/>
            </w:r>
            <w:r w:rsidR="00590E4C" w:rsidRPr="00DB43E4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instrText xml:space="preserve"> PAGE </w:instrText>
            </w:r>
            <w:r w:rsidR="00590E4C" w:rsidRPr="00DB43E4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fldChar w:fldCharType="separate"/>
            </w:r>
            <w:r w:rsidR="00AD6907" w:rsidRPr="00DB43E4">
              <w:rPr>
                <w:rFonts w:ascii="Arial" w:hAnsi="Arial" w:cs="Arial"/>
                <w:b/>
                <w:bCs/>
                <w:noProof/>
                <w:sz w:val="20"/>
                <w:szCs w:val="20"/>
                <w:lang w:val="cy-GB"/>
              </w:rPr>
              <w:t>1</w:t>
            </w:r>
            <w:r w:rsidR="00590E4C" w:rsidRPr="00DB43E4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fldChar w:fldCharType="end"/>
            </w:r>
            <w:r w:rsidR="00590E4C" w:rsidRPr="00DB43E4">
              <w:rPr>
                <w:rFonts w:ascii="Arial" w:hAnsi="Arial" w:cs="Arial"/>
                <w:sz w:val="20"/>
                <w:szCs w:val="20"/>
                <w:lang w:val="cy-GB"/>
              </w:rPr>
              <w:t xml:space="preserve"> o </w:t>
            </w:r>
            <w:r w:rsidR="00590E4C" w:rsidRPr="00DB43E4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fldChar w:fldCharType="begin"/>
            </w:r>
            <w:r w:rsidR="00590E4C" w:rsidRPr="00DB43E4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instrText xml:space="preserve"> NUMPAGES  </w:instrText>
            </w:r>
            <w:r w:rsidR="00590E4C" w:rsidRPr="00DB43E4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fldChar w:fldCharType="separate"/>
            </w:r>
            <w:r w:rsidR="00AD6907" w:rsidRPr="00DB43E4">
              <w:rPr>
                <w:rFonts w:ascii="Arial" w:hAnsi="Arial" w:cs="Arial"/>
                <w:b/>
                <w:bCs/>
                <w:noProof/>
                <w:sz w:val="20"/>
                <w:szCs w:val="20"/>
                <w:lang w:val="cy-GB"/>
              </w:rPr>
              <w:t>7</w:t>
            </w:r>
            <w:r w:rsidR="00590E4C" w:rsidRPr="00DB43E4">
              <w:rPr>
                <w:rFonts w:ascii="Arial" w:hAnsi="Arial" w:cs="Arial"/>
                <w:b/>
                <w:bCs/>
                <w:sz w:val="20"/>
                <w:szCs w:val="20"/>
                <w:lang w:val="cy-GB"/>
              </w:rPr>
              <w:fldChar w:fldCharType="end"/>
            </w:r>
          </w:p>
        </w:sdtContent>
      </w:sdt>
    </w:sdtContent>
  </w:sdt>
  <w:p w14:paraId="4D2EEA78" w14:textId="77777777" w:rsidR="00590E4C" w:rsidRDefault="00590E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E77CC" w14:textId="77777777" w:rsidR="001F66D2" w:rsidRDefault="001F66D2" w:rsidP="00290BD5">
      <w:r>
        <w:separator/>
      </w:r>
    </w:p>
  </w:footnote>
  <w:footnote w:type="continuationSeparator" w:id="0">
    <w:p w14:paraId="32D13500" w14:textId="77777777" w:rsidR="001F66D2" w:rsidRDefault="001F66D2" w:rsidP="00290BD5">
      <w:r>
        <w:continuationSeparator/>
      </w:r>
    </w:p>
  </w:footnote>
  <w:footnote w:type="continuationNotice" w:id="1">
    <w:p w14:paraId="3A101732" w14:textId="77777777" w:rsidR="001F66D2" w:rsidRDefault="001F66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85723" w14:textId="77777777" w:rsidR="00290BD5" w:rsidRDefault="00290BD5">
    <w:pPr>
      <w:pStyle w:val="Header"/>
    </w:pPr>
    <w:r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224FF27D" wp14:editId="701672F5">
          <wp:simplePos x="0" y="0"/>
          <wp:positionH relativeFrom="column">
            <wp:posOffset>-672838</wp:posOffset>
          </wp:positionH>
          <wp:positionV relativeFrom="paragraph">
            <wp:posOffset>-287534</wp:posOffset>
          </wp:positionV>
          <wp:extent cx="2491569" cy="997261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D_corp_logo201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1569" cy="997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85500" w14:textId="77777777" w:rsidR="00682E7D" w:rsidRDefault="00682E7D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92989"/>
    <w:multiLevelType w:val="multilevel"/>
    <w:tmpl w:val="60FC19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</w:rPr>
    </w:lvl>
    <w:lvl w:ilvl="1">
      <w:start w:val="2"/>
      <w:numFmt w:val="none"/>
      <w:lvlText w:val="2.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b w:val="0"/>
        <w:i w:val="0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3AE47CE6"/>
    <w:multiLevelType w:val="hybridMultilevel"/>
    <w:tmpl w:val="BB52E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1743697">
    <w:abstractNumId w:val="0"/>
  </w:num>
  <w:num w:numId="2" w16cid:durableId="2384484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098"/>
    <w:rsid w:val="0000211F"/>
    <w:rsid w:val="00066247"/>
    <w:rsid w:val="00091F76"/>
    <w:rsid w:val="000E63CE"/>
    <w:rsid w:val="000F0FB8"/>
    <w:rsid w:val="00172E7E"/>
    <w:rsid w:val="0017313F"/>
    <w:rsid w:val="00175716"/>
    <w:rsid w:val="001D1817"/>
    <w:rsid w:val="001F66D2"/>
    <w:rsid w:val="00290BD5"/>
    <w:rsid w:val="002A2F99"/>
    <w:rsid w:val="002D27ED"/>
    <w:rsid w:val="00344C0D"/>
    <w:rsid w:val="00347ADD"/>
    <w:rsid w:val="00377C41"/>
    <w:rsid w:val="003A39E1"/>
    <w:rsid w:val="00421E8F"/>
    <w:rsid w:val="00473CF8"/>
    <w:rsid w:val="00487F75"/>
    <w:rsid w:val="004A7962"/>
    <w:rsid w:val="004F7C13"/>
    <w:rsid w:val="00567033"/>
    <w:rsid w:val="00590E4C"/>
    <w:rsid w:val="005A5D17"/>
    <w:rsid w:val="005F3098"/>
    <w:rsid w:val="006149E7"/>
    <w:rsid w:val="006209CD"/>
    <w:rsid w:val="006314A0"/>
    <w:rsid w:val="00665C1C"/>
    <w:rsid w:val="00680597"/>
    <w:rsid w:val="00682E7D"/>
    <w:rsid w:val="006F3697"/>
    <w:rsid w:val="0071797C"/>
    <w:rsid w:val="0074522A"/>
    <w:rsid w:val="00751CDB"/>
    <w:rsid w:val="00776468"/>
    <w:rsid w:val="007F775D"/>
    <w:rsid w:val="0084690A"/>
    <w:rsid w:val="0086566A"/>
    <w:rsid w:val="00870D61"/>
    <w:rsid w:val="00894C68"/>
    <w:rsid w:val="008B521D"/>
    <w:rsid w:val="008C1F2B"/>
    <w:rsid w:val="008F0F57"/>
    <w:rsid w:val="009022D9"/>
    <w:rsid w:val="00920DD9"/>
    <w:rsid w:val="00933B5B"/>
    <w:rsid w:val="0094566C"/>
    <w:rsid w:val="00946322"/>
    <w:rsid w:val="00A5492D"/>
    <w:rsid w:val="00A63E4B"/>
    <w:rsid w:val="00A856F5"/>
    <w:rsid w:val="00A952F2"/>
    <w:rsid w:val="00AA6E9F"/>
    <w:rsid w:val="00AD6907"/>
    <w:rsid w:val="00B526F1"/>
    <w:rsid w:val="00B52A01"/>
    <w:rsid w:val="00B54EF1"/>
    <w:rsid w:val="00B651D5"/>
    <w:rsid w:val="00BB4741"/>
    <w:rsid w:val="00BB520D"/>
    <w:rsid w:val="00C028CC"/>
    <w:rsid w:val="00C15679"/>
    <w:rsid w:val="00C34B15"/>
    <w:rsid w:val="00C4301C"/>
    <w:rsid w:val="00C50CC7"/>
    <w:rsid w:val="00C6664C"/>
    <w:rsid w:val="00C96CE7"/>
    <w:rsid w:val="00CB7CCD"/>
    <w:rsid w:val="00D53027"/>
    <w:rsid w:val="00DB43E4"/>
    <w:rsid w:val="00DB7E62"/>
    <w:rsid w:val="00E309BB"/>
    <w:rsid w:val="00E43880"/>
    <w:rsid w:val="02E4BBB8"/>
    <w:rsid w:val="04808C19"/>
    <w:rsid w:val="158A72D6"/>
    <w:rsid w:val="1C47621D"/>
    <w:rsid w:val="1D427A23"/>
    <w:rsid w:val="2163F814"/>
    <w:rsid w:val="3A62FE6E"/>
    <w:rsid w:val="3A7BE513"/>
    <w:rsid w:val="4993FC7A"/>
    <w:rsid w:val="4B919080"/>
    <w:rsid w:val="544C9D59"/>
    <w:rsid w:val="68BEA043"/>
    <w:rsid w:val="6C468916"/>
    <w:rsid w:val="6D208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3E46C0"/>
  <w15:docId w15:val="{3836CC9C-1337-4859-BB08-8B4ADE353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B15"/>
    <w:pPr>
      <w:spacing w:after="0" w:line="240" w:lineRule="auto"/>
    </w:pPr>
    <w:rPr>
      <w:rFonts w:ascii="Verdana" w:eastAsia="Times New Roman" w:hAnsi="Verdana" w:cs="Times New Roman"/>
      <w:sz w:val="24"/>
      <w:szCs w:val="24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C34B15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C34B15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C34B1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C34B15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C34B15"/>
    <w:pPr>
      <w:numPr>
        <w:ilvl w:val="6"/>
        <w:numId w:val="1"/>
      </w:numPr>
      <w:spacing w:before="240" w:after="60"/>
      <w:outlineLvl w:val="6"/>
    </w:pPr>
    <w:rPr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C34B15"/>
    <w:pPr>
      <w:numPr>
        <w:ilvl w:val="7"/>
        <w:numId w:val="1"/>
      </w:numPr>
      <w:spacing w:before="240" w:after="60"/>
      <w:outlineLvl w:val="7"/>
    </w:pPr>
    <w:rPr>
      <w:i/>
      <w:iCs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C34B15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C34B15"/>
    <w:rPr>
      <w:rFonts w:ascii="Verdana" w:eastAsia="Times New Roman" w:hAnsi="Verdana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C34B15"/>
    <w:rPr>
      <w:rFonts w:ascii="Verdana" w:eastAsia="Times New Roman" w:hAnsi="Verdana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C34B15"/>
    <w:rPr>
      <w:rFonts w:ascii="Verdana" w:eastAsia="Times New Roman" w:hAnsi="Verdana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C34B15"/>
    <w:rPr>
      <w:rFonts w:ascii="Verdana" w:eastAsia="Times New Roman" w:hAnsi="Verdana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C34B15"/>
    <w:rPr>
      <w:rFonts w:ascii="Verdana" w:eastAsia="Times New Roman" w:hAnsi="Verdana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C34B15"/>
    <w:rPr>
      <w:rFonts w:ascii="Verdana" w:eastAsia="Times New Roman" w:hAnsi="Verdan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C34B15"/>
    <w:rPr>
      <w:rFonts w:ascii="Verdana" w:eastAsia="Times New Roman" w:hAnsi="Verdana" w:cs="Arial"/>
    </w:rPr>
  </w:style>
  <w:style w:type="table" w:styleId="TableGrid">
    <w:name w:val="Table Grid"/>
    <w:basedOn w:val="TableNormal"/>
    <w:uiPriority w:val="39"/>
    <w:rsid w:val="00290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0B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BD5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90B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0BD5"/>
    <w:rPr>
      <w:rFonts w:ascii="Verdana" w:eastAsia="Times New Roman" w:hAnsi="Verdana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90B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0BD5"/>
    <w:rPr>
      <w:rFonts w:ascii="Verdana" w:eastAsia="Times New Roman" w:hAnsi="Verdana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53027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682E7D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82E7D"/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5F3098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normaltextrun">
    <w:name w:val="normaltextrun"/>
    <w:basedOn w:val="DefaultParagraphFont"/>
    <w:rsid w:val="00B526F1"/>
  </w:style>
  <w:style w:type="character" w:customStyle="1" w:styleId="eop">
    <w:name w:val="eop"/>
    <w:basedOn w:val="DefaultParagraphFont"/>
    <w:rsid w:val="00B526F1"/>
  </w:style>
  <w:style w:type="paragraph" w:styleId="HTMLPreformatted">
    <w:name w:val="HTML Preformatted"/>
    <w:basedOn w:val="Normal"/>
    <w:link w:val="HTMLPreformattedChar"/>
    <w:uiPriority w:val="99"/>
    <w:unhideWhenUsed/>
    <w:rsid w:val="00870D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70D61"/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y2iqfc">
    <w:name w:val="y2iqfc"/>
    <w:basedOn w:val="DefaultParagraphFont"/>
    <w:rsid w:val="00870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4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2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49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5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merebark\Downloads\UWTSD%20Policy%20Template%20with%20blank%20pages%20&amp;%20cover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371449-43eb-435e-a0a2-287b0bfa5005">
      <Terms xmlns="http://schemas.microsoft.com/office/infopath/2007/PartnerControls"/>
    </lcf76f155ced4ddcb4097134ff3c332f>
    <TaxCatchAll xmlns="c608ca5d-542f-47b8-b6cb-a5985d25333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E99C87BB8D346904CC4E65218BB50" ma:contentTypeVersion="15" ma:contentTypeDescription="Create a new document." ma:contentTypeScope="" ma:versionID="1a750f3a666c95d6c94b59f5d4d625e1">
  <xsd:schema xmlns:xsd="http://www.w3.org/2001/XMLSchema" xmlns:xs="http://www.w3.org/2001/XMLSchema" xmlns:p="http://schemas.microsoft.com/office/2006/metadata/properties" xmlns:ns2="7b371449-43eb-435e-a0a2-287b0bfa5005" xmlns:ns3="c608ca5d-542f-47b8-b6cb-a5985d253332" targetNamespace="http://schemas.microsoft.com/office/2006/metadata/properties" ma:root="true" ma:fieldsID="47add900de4edfd8a23eeb688cf31926" ns2:_="" ns3:_="">
    <xsd:import namespace="7b371449-43eb-435e-a0a2-287b0bfa5005"/>
    <xsd:import namespace="c608ca5d-542f-47b8-b6cb-a5985d2533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371449-43eb-435e-a0a2-287b0bfa50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570377e-a101-46e2-9596-058a9a36ea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8ca5d-542f-47b8-b6cb-a5985d25333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785a7ce-0fd7-43b2-a0f2-b070fddbfb8a}" ma:internalName="TaxCatchAll" ma:showField="CatchAllData" ma:web="c608ca5d-542f-47b8-b6cb-a5985d2533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AABD6A-A579-45BE-85E1-97C07897E8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BFB0C7-5EDF-45AB-8393-8AC837D5CE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14DB9C-F17F-413E-91F1-E72D3FF2709E}">
  <ds:schemaRefs>
    <ds:schemaRef ds:uri="http://schemas.microsoft.com/office/2006/metadata/properties"/>
    <ds:schemaRef ds:uri="http://schemas.microsoft.com/office/infopath/2007/PartnerControls"/>
    <ds:schemaRef ds:uri="ab748796-6f18-4f64-b802-a09176b7ca28"/>
    <ds:schemaRef ds:uri="5839ed42-dcd1-43ec-bd9f-950533e356a1"/>
  </ds:schemaRefs>
</ds:datastoreItem>
</file>

<file path=customXml/itemProps4.xml><?xml version="1.0" encoding="utf-8"?>
<ds:datastoreItem xmlns:ds="http://schemas.openxmlformats.org/officeDocument/2006/customXml" ds:itemID="{288C22D3-90FB-4C99-9E44-A465E151588E}"/>
</file>

<file path=docProps/app.xml><?xml version="1.0" encoding="utf-8"?>
<Properties xmlns="http://schemas.openxmlformats.org/officeDocument/2006/extended-properties" xmlns:vt="http://schemas.openxmlformats.org/officeDocument/2006/docPropsVTypes">
  <Template>UWTSD Policy Template with blank pages &amp; covers</Template>
  <TotalTime>0</TotalTime>
  <Pages>9</Pages>
  <Words>950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>UWTSD Policy Template with blank pages &amp; covers</vt:lpstr>
    </vt:vector>
  </TitlesOfParts>
  <Company/>
  <LinksUpToDate>false</LinksUpToDate>
  <CharactersWithSpaces>6358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UWTSD Policy Template with blank pages &amp; covers</dc:title>
  <dc:subject/>
  <dc:creator>Koi Merebark</dc:creator>
  <cp:keywords/>
  <cp:lastModifiedBy>Kate Williams (Estates &amp; Facilities)</cp:lastModifiedBy>
  <cp:revision>18</cp:revision>
  <cp:lastPrinted>2015-02-10T00:35:00Z</cp:lastPrinted>
  <dcterms:created xsi:type="dcterms:W3CDTF">2023-07-11T14:26:00Z</dcterms:created>
  <dcterms:modified xsi:type="dcterms:W3CDTF">2024-04-12T07:45:00Z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0x010100B026A9AD49E8D94DB8700A74B24C8B62</vt:lpwstr>
  </property>
  <property fmtid="{D5CDD505-2E9C-101B-9397-08002B2CF9AE}" pid="3" name="MediaServiceImageTags">
    <vt:lpwstr/>
  </property>
</Properties>
</file>